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2"/>
        <w:gridCol w:w="4183"/>
        <w:gridCol w:w="1572"/>
      </w:tblGrid>
      <w:tr w:rsidR="005855D7" w14:paraId="6EE91197" w14:textId="77777777" w:rsidTr="00AC1045">
        <w:trPr>
          <w:trHeight w:val="1360"/>
        </w:trPr>
        <w:tc>
          <w:tcPr>
            <w:tcW w:w="3312" w:type="dxa"/>
          </w:tcPr>
          <w:p w14:paraId="523A5F89" w14:textId="77777777" w:rsidR="005855D7" w:rsidRDefault="005855D7" w:rsidP="00AC1045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Voornaam:</w:t>
            </w:r>
          </w:p>
          <w:p w14:paraId="246FEFED" w14:textId="77777777" w:rsidR="005855D7" w:rsidRDefault="005855D7" w:rsidP="00AC1045">
            <w:pPr>
              <w:pStyle w:val="TableParagraph"/>
              <w:spacing w:before="3"/>
              <w:rPr>
                <w:rFonts w:ascii="Times New Roman"/>
                <w:sz w:val="31"/>
              </w:rPr>
            </w:pPr>
          </w:p>
          <w:p w14:paraId="755412D0" w14:textId="77777777" w:rsidR="005855D7" w:rsidRDefault="005855D7" w:rsidP="00AC104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Naam:</w:t>
            </w:r>
          </w:p>
        </w:tc>
        <w:tc>
          <w:tcPr>
            <w:tcW w:w="4183" w:type="dxa"/>
          </w:tcPr>
          <w:p w14:paraId="3562ACD9" w14:textId="77777777" w:rsidR="005855D7" w:rsidRDefault="005855D7" w:rsidP="00AC1045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Klas:</w:t>
            </w:r>
          </w:p>
          <w:p w14:paraId="258DE144" w14:textId="77777777" w:rsidR="005855D7" w:rsidRDefault="005855D7" w:rsidP="00AC1045">
            <w:pPr>
              <w:pStyle w:val="TableParagraph"/>
              <w:spacing w:before="3"/>
              <w:rPr>
                <w:rFonts w:ascii="Times New Roman"/>
                <w:sz w:val="31"/>
              </w:rPr>
            </w:pPr>
          </w:p>
          <w:p w14:paraId="4F07BEC6" w14:textId="77777777" w:rsidR="005855D7" w:rsidRDefault="005855D7" w:rsidP="00AC104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Datum:</w:t>
            </w:r>
          </w:p>
        </w:tc>
        <w:tc>
          <w:tcPr>
            <w:tcW w:w="1572" w:type="dxa"/>
          </w:tcPr>
          <w:p w14:paraId="772EA04C" w14:textId="77777777" w:rsidR="005855D7" w:rsidRDefault="005855D7" w:rsidP="00AC1045">
            <w:pPr>
              <w:pStyle w:val="TableParagraph"/>
              <w:spacing w:before="9" w:after="1"/>
              <w:rPr>
                <w:rFonts w:ascii="Times New Roman"/>
                <w:sz w:val="8"/>
              </w:rPr>
            </w:pPr>
          </w:p>
          <w:p w14:paraId="52C872CD" w14:textId="77777777" w:rsidR="005855D7" w:rsidRDefault="005855D7" w:rsidP="00AC1045"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E54B601" wp14:editId="12D730CA">
                  <wp:extent cx="729233" cy="729233"/>
                  <wp:effectExtent l="0" t="0" r="0" b="0"/>
                  <wp:docPr id="1" name="image1.png" descr="Hogeschool UCLL (@hogeschoolUCLL) /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33" cy="72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065011" w14:textId="77777777" w:rsidR="005855D7" w:rsidRDefault="005855D7">
      <w:pPr>
        <w:rPr>
          <w:b/>
          <w:bCs/>
          <w:sz w:val="28"/>
          <w:szCs w:val="28"/>
        </w:rPr>
      </w:pPr>
    </w:p>
    <w:p w14:paraId="7E3FD6D2" w14:textId="72538445" w:rsidR="00865691" w:rsidRPr="005855D7" w:rsidRDefault="00000000">
      <w:pPr>
        <w:rPr>
          <w:b/>
          <w:bCs/>
          <w:color w:val="FF0000"/>
          <w:sz w:val="52"/>
          <w:szCs w:val="52"/>
        </w:rPr>
      </w:pPr>
      <w:r w:rsidRPr="005855D7">
        <w:rPr>
          <w:b/>
          <w:bCs/>
          <w:color w:val="FF0000"/>
          <w:sz w:val="52"/>
          <w:szCs w:val="52"/>
        </w:rPr>
        <w:t>SCICHAMP: ZOUTEN</w:t>
      </w:r>
    </w:p>
    <w:p w14:paraId="72213B36" w14:textId="77777777" w:rsidR="00865691" w:rsidRDefault="00000000">
      <w:pPr>
        <w:rPr>
          <w:b/>
          <w:bCs/>
        </w:rPr>
      </w:pPr>
      <w:r>
        <w:rPr>
          <w:b/>
          <w:bCs/>
        </w:rPr>
        <w:t xml:space="preserve">Link met de website: </w:t>
      </w:r>
    </w:p>
    <w:p w14:paraId="7FE96972" w14:textId="77777777" w:rsidR="00865691" w:rsidRDefault="00000000">
      <w:hyperlink r:id="rId8" w:history="1">
        <w:r>
          <w:rPr>
            <w:rStyle w:val="Hyperlink"/>
          </w:rPr>
          <w:t>https://scichamp.com/Chemistry%20games/acids%20bases%20and%20salts%202x/</w:t>
        </w:r>
      </w:hyperlink>
    </w:p>
    <w:p w14:paraId="387F2ABB" w14:textId="77777777" w:rsidR="00865691" w:rsidRDefault="00865691"/>
    <w:p w14:paraId="01972C91" w14:textId="77777777" w:rsidR="00865691" w:rsidRDefault="00000000">
      <w:pPr>
        <w:rPr>
          <w:b/>
          <w:bCs/>
        </w:rPr>
      </w:pPr>
      <w:r>
        <w:rPr>
          <w:b/>
          <w:bCs/>
        </w:rPr>
        <w:t xml:space="preserve">Doel van de app: </w:t>
      </w:r>
    </w:p>
    <w:p w14:paraId="1F9567FB" w14:textId="77777777" w:rsidR="00865691" w:rsidRDefault="00000000">
      <w:r>
        <w:t xml:space="preserve">De </w:t>
      </w:r>
      <w:proofErr w:type="spellStart"/>
      <w:r>
        <w:t>SciChamp</w:t>
      </w:r>
      <w:proofErr w:type="spellEnd"/>
      <w:r>
        <w:t>-app over zuren, basen en zouten is een interactieve game gericht op het leren van eigenschappen en reacties van deze chemische stoffen. De app behandelt waarschijnlijk concepten zoals pH-waarden, zuur-basereacties en zoutvorming. Het doel is om chemische kennis op een leuke, leerzame manier te versterken voor studenten.</w:t>
      </w:r>
    </w:p>
    <w:p w14:paraId="41C2CF97" w14:textId="77777777" w:rsidR="00865691" w:rsidRDefault="00000000">
      <w:pPr>
        <w:rPr>
          <w:b/>
          <w:bCs/>
        </w:rPr>
      </w:pPr>
      <w:r>
        <w:rPr>
          <w:b/>
          <w:bCs/>
        </w:rPr>
        <w:t xml:space="preserve">Stappenplan: </w:t>
      </w:r>
    </w:p>
    <w:p w14:paraId="69A2BD2A" w14:textId="77777777" w:rsidR="00865691" w:rsidRDefault="00000000">
      <w:pPr>
        <w:pStyle w:val="Lijstalinea"/>
        <w:numPr>
          <w:ilvl w:val="0"/>
          <w:numId w:val="1"/>
        </w:numPr>
      </w:pPr>
      <w:r>
        <w:t xml:space="preserve">De leerlingen open de app op Google </w:t>
      </w:r>
    </w:p>
    <w:p w14:paraId="233FEC98" w14:textId="77777777" w:rsidR="00865691" w:rsidRDefault="00000000">
      <w:pPr>
        <w:pStyle w:val="Lijstalinea"/>
      </w:pPr>
      <w:r>
        <w:rPr>
          <w:noProof/>
        </w:rPr>
        <w:drawing>
          <wp:inline distT="0" distB="0" distL="0" distR="0" wp14:anchorId="4D434E5F" wp14:editId="2A227378">
            <wp:extent cx="4533549" cy="2549118"/>
            <wp:effectExtent l="0" t="0" r="351" b="3582"/>
            <wp:docPr id="576330165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3549" cy="25491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664521E" w14:textId="77777777" w:rsidR="00865691" w:rsidRDefault="00865691">
      <w:pPr>
        <w:pStyle w:val="Lijstalinea"/>
      </w:pPr>
    </w:p>
    <w:p w14:paraId="31AF2D01" w14:textId="77777777" w:rsidR="00865691" w:rsidRDefault="00000000">
      <w:pPr>
        <w:pStyle w:val="Lijstalinea"/>
        <w:numPr>
          <w:ilvl w:val="0"/>
          <w:numId w:val="1"/>
        </w:numPr>
      </w:pPr>
      <w:r>
        <w:t xml:space="preserve">Dan krijg je dit scherm en begin je automatisch aan de oefeningen. </w:t>
      </w:r>
    </w:p>
    <w:p w14:paraId="285E4C9E" w14:textId="77777777" w:rsidR="00865691" w:rsidRDefault="00000000">
      <w:pPr>
        <w:pStyle w:val="Lijstalinea"/>
      </w:pPr>
      <w:r>
        <w:rPr>
          <w:noProof/>
        </w:rPr>
        <w:lastRenderedPageBreak/>
        <w:drawing>
          <wp:inline distT="0" distB="0" distL="0" distR="0" wp14:anchorId="06B49E16" wp14:editId="5A215D26">
            <wp:extent cx="4551288" cy="2407084"/>
            <wp:effectExtent l="0" t="0" r="1662" b="0"/>
            <wp:docPr id="1494002753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1288" cy="24070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4AE074A" w14:textId="77777777" w:rsidR="00865691" w:rsidRDefault="00000000">
      <w:pPr>
        <w:pStyle w:val="Lijstalinea"/>
        <w:numPr>
          <w:ilvl w:val="0"/>
          <w:numId w:val="1"/>
        </w:numPr>
      </w:pPr>
      <w:r>
        <w:t xml:space="preserve">De leerlingen gaan nu verschillende oefeningen maken en oplossen. Hier is een voorbeeld: rechtsboven zie je een timer die aangeeft hoeveel tijd je hebt om de oefening op te lossen en onderaan staat de score. </w:t>
      </w:r>
    </w:p>
    <w:p w14:paraId="635A7D12" w14:textId="77777777" w:rsidR="00865691" w:rsidRDefault="00000000">
      <w:pPr>
        <w:pStyle w:val="Lijstaline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FF6C9F" wp14:editId="7DF6E63A">
                <wp:simplePos x="0" y="0"/>
                <wp:positionH relativeFrom="column">
                  <wp:posOffset>5143499</wp:posOffset>
                </wp:positionH>
                <wp:positionV relativeFrom="paragraph">
                  <wp:posOffset>298451</wp:posOffset>
                </wp:positionV>
                <wp:extent cx="1013456" cy="289563"/>
                <wp:effectExtent l="0" t="0" r="15244" b="15237"/>
                <wp:wrapNone/>
                <wp:docPr id="1015966871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56" cy="289563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DF79D02" id="Ovaal 1" o:spid="_x0000_s1026" style="position:absolute;margin-left:405pt;margin-top:23.5pt;width:79.8pt;height:2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3456,28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" path="m,144782at,,1013456,289564,,144782,,144782xe" filled="f" strokecolor="red" strokeweight=".35281mm">
                <v:stroke joinstyle="miter"/>
                <v:path arrowok="t" o:connecttype="custom" o:connectlocs="506728,0;1013456,144782;506728,289563;0,144782;148417,42406;148417,247157;865039,247157;865039,42406" o:connectangles="270,0,90,180,270,90,90,270" textboxrect="148417,42406,865039,247157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EB3071" wp14:editId="70AE0BC8">
                <wp:simplePos x="0" y="0"/>
                <wp:positionH relativeFrom="column">
                  <wp:posOffset>2834009</wp:posOffset>
                </wp:positionH>
                <wp:positionV relativeFrom="paragraph">
                  <wp:posOffset>3170553</wp:posOffset>
                </wp:positionV>
                <wp:extent cx="1013456" cy="289563"/>
                <wp:effectExtent l="0" t="0" r="15244" b="15237"/>
                <wp:wrapNone/>
                <wp:docPr id="902328434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56" cy="289563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3C9654F" id="Ovaal 1" o:spid="_x0000_s1026" style="position:absolute;margin-left:223.15pt;margin-top:249.65pt;width:79.8pt;height:2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13456,28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" path="m,144782at,,1013456,289564,,144782,,144782xe" filled="f" strokecolor="red" strokeweight=".35281mm">
                <v:stroke joinstyle="miter"/>
                <v:path arrowok="t" o:connecttype="custom" o:connectlocs="506728,0;1013456,144782;506728,289563;0,144782;148417,42406;148417,247157;865039,247157;865039,42406" o:connectangles="270,0,90,180,270,90,90,270" textboxrect="148417,42406,865039,247157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06E25A" wp14:editId="032689B7">
            <wp:extent cx="5760720" cy="3448687"/>
            <wp:effectExtent l="0" t="0" r="0" b="0"/>
            <wp:docPr id="1825968208" name="Afbeelding 1" descr="Afbeelding met tekst, schermopname, fles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86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17CF78E" w14:textId="77777777" w:rsidR="00865691" w:rsidRDefault="00865691">
      <w:pPr>
        <w:pStyle w:val="Lijstalinea"/>
      </w:pPr>
    </w:p>
    <w:p w14:paraId="5231B829" w14:textId="77777777" w:rsidR="00865691" w:rsidRDefault="00000000">
      <w:pPr>
        <w:pStyle w:val="Lijstalinea"/>
        <w:numPr>
          <w:ilvl w:val="0"/>
          <w:numId w:val="1"/>
        </w:numPr>
      </w:pPr>
      <w:r>
        <w:t xml:space="preserve">Per juist antwoord gaat de score met 10 omhoog en per fout antwoord daalt je score met 5. </w:t>
      </w:r>
    </w:p>
    <w:p w14:paraId="5872D1DD" w14:textId="77777777" w:rsidR="00865691" w:rsidRDefault="00865691">
      <w:pPr>
        <w:rPr>
          <w:b/>
          <w:bCs/>
        </w:rPr>
      </w:pPr>
    </w:p>
    <w:p w14:paraId="47E9E460" w14:textId="77777777" w:rsidR="00865691" w:rsidRDefault="00000000">
      <w:pPr>
        <w:rPr>
          <w:b/>
          <w:bCs/>
        </w:rPr>
      </w:pPr>
      <w:r>
        <w:rPr>
          <w:b/>
          <w:bCs/>
        </w:rPr>
        <w:t xml:space="preserve">Oefeningen: </w:t>
      </w:r>
    </w:p>
    <w:p w14:paraId="72EB0F96" w14:textId="77777777" w:rsidR="00865691" w:rsidRDefault="00000000">
      <w:r>
        <w:t>Oefening 1: Duid de juiste onderdelen aan</w:t>
      </w:r>
    </w:p>
    <w:p w14:paraId="3EC1F018" w14:textId="77777777" w:rsidR="00865691" w:rsidRDefault="00000000">
      <w:r>
        <w:t xml:space="preserve">Vraag 1: Kies een </w:t>
      </w:r>
      <w:proofErr w:type="spellStart"/>
      <w:r>
        <w:t>monoacide</w:t>
      </w:r>
      <w:proofErr w:type="spellEnd"/>
      <w:r>
        <w:t xml:space="preserve"> base uit deze</w:t>
      </w:r>
    </w:p>
    <w:p w14:paraId="31249346" w14:textId="77777777" w:rsidR="00865691" w:rsidRDefault="00000000">
      <w:r>
        <w:rPr>
          <w:noProof/>
        </w:rPr>
        <w:lastRenderedPageBreak/>
        <w:drawing>
          <wp:inline distT="0" distB="0" distL="0" distR="0" wp14:anchorId="787DDDFC" wp14:editId="0FBA08B5">
            <wp:extent cx="5760720" cy="3101343"/>
            <wp:effectExtent l="0" t="0" r="0" b="3807"/>
            <wp:docPr id="154888516" name="Afbeelding 1" descr="Afbeelding met tekst, Plastic fles, fles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3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332B400" w14:textId="77777777" w:rsidR="00865691" w:rsidRDefault="00000000">
      <w:r>
        <w:t xml:space="preserve">Vraag 2: selecteer de sterke zuur of zuren uit deze ? </w:t>
      </w:r>
    </w:p>
    <w:p w14:paraId="2B306075" w14:textId="77777777" w:rsidR="00865691" w:rsidRDefault="00000000">
      <w:r>
        <w:rPr>
          <w:noProof/>
        </w:rPr>
        <w:drawing>
          <wp:inline distT="0" distB="0" distL="0" distR="0" wp14:anchorId="6EECD168" wp14:editId="0E2A71D4">
            <wp:extent cx="5760720" cy="3030851"/>
            <wp:effectExtent l="0" t="0" r="0" b="0"/>
            <wp:docPr id="1424876750" name="Afbeelding 1" descr="Afbeelding met tekst, schermopname, fles, ontwerp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08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9F13707" w14:textId="77777777" w:rsidR="00865691" w:rsidRDefault="00000000">
      <w:r>
        <w:t xml:space="preserve">Vraag 3: kies hieruit </w:t>
      </w:r>
      <w:proofErr w:type="spellStart"/>
      <w:r>
        <w:t>diacide</w:t>
      </w:r>
      <w:proofErr w:type="spellEnd"/>
      <w:r>
        <w:t xml:space="preserve"> basen</w:t>
      </w:r>
    </w:p>
    <w:p w14:paraId="35D8EF2B" w14:textId="77777777" w:rsidR="00865691" w:rsidRDefault="00000000">
      <w:r>
        <w:rPr>
          <w:noProof/>
        </w:rPr>
        <w:lastRenderedPageBreak/>
        <w:drawing>
          <wp:inline distT="0" distB="0" distL="0" distR="0" wp14:anchorId="0D5D8CFD" wp14:editId="58F67783">
            <wp:extent cx="5760720" cy="3267078"/>
            <wp:effectExtent l="0" t="0" r="0" b="9522"/>
            <wp:docPr id="2005129849" name="Afbeelding 1" descr="Afbeelding met tekst, schermopname, Plastic fles, fles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70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E5C268D" w14:textId="77777777" w:rsidR="00865691" w:rsidRDefault="00000000">
      <w:r>
        <w:t xml:space="preserve">Vraag 4: selecteer </w:t>
      </w:r>
      <w:proofErr w:type="spellStart"/>
      <w:r>
        <w:t>dibasische</w:t>
      </w:r>
      <w:proofErr w:type="spellEnd"/>
      <w:r>
        <w:t xml:space="preserve"> zuren uit deze</w:t>
      </w:r>
    </w:p>
    <w:p w14:paraId="103FD893" w14:textId="77777777" w:rsidR="00865691" w:rsidRDefault="00000000">
      <w:r>
        <w:rPr>
          <w:noProof/>
        </w:rPr>
        <w:drawing>
          <wp:inline distT="0" distB="0" distL="0" distR="0" wp14:anchorId="0253BFE0" wp14:editId="61F49B56">
            <wp:extent cx="5760720" cy="3079113"/>
            <wp:effectExtent l="0" t="0" r="0" b="6987"/>
            <wp:docPr id="1466607314" name="Afbeelding 1" descr="Afbeelding met tekst, Plastic fles, fles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91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C6441B6" w14:textId="77777777" w:rsidR="00865691" w:rsidRDefault="00000000">
      <w:r>
        <w:t>Vraag 5: Kies de zwakke base uit deze</w:t>
      </w:r>
    </w:p>
    <w:p w14:paraId="2D39D9CE" w14:textId="77777777" w:rsidR="00865691" w:rsidRDefault="00000000">
      <w:r>
        <w:rPr>
          <w:noProof/>
        </w:rPr>
        <w:lastRenderedPageBreak/>
        <w:drawing>
          <wp:inline distT="0" distB="0" distL="0" distR="0" wp14:anchorId="7FF81D77" wp14:editId="6C8F4C4C">
            <wp:extent cx="5760720" cy="2976243"/>
            <wp:effectExtent l="0" t="0" r="0" b="0"/>
            <wp:docPr id="1163297953" name="Afbeelding 1" descr="Afbeelding met tekst, Plastic fles, fles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62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F6582E3" w14:textId="77777777" w:rsidR="00865691" w:rsidRDefault="00000000">
      <w:r>
        <w:t xml:space="preserve">Vraag 6: kies de zwakke zuren uit deze </w:t>
      </w:r>
    </w:p>
    <w:p w14:paraId="145B0A25" w14:textId="77777777" w:rsidR="00865691" w:rsidRDefault="00000000">
      <w:r>
        <w:rPr>
          <w:noProof/>
        </w:rPr>
        <w:drawing>
          <wp:inline distT="0" distB="0" distL="0" distR="0" wp14:anchorId="506EF95E" wp14:editId="4C616B6E">
            <wp:extent cx="5760720" cy="3204843"/>
            <wp:effectExtent l="0" t="0" r="0" b="0"/>
            <wp:docPr id="153144820" name="Afbeelding 1" descr="Afbeelding met tekst, schermopname, fles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48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3A0F274" w14:textId="77777777" w:rsidR="00865691" w:rsidRDefault="00865691"/>
    <w:p w14:paraId="50820AC8" w14:textId="6BA29A49" w:rsidR="00865691" w:rsidRDefault="00000000">
      <w:r>
        <w:t xml:space="preserve">Oefening 2: Maak de gevraagde </w:t>
      </w:r>
      <w:r w:rsidR="005855D7">
        <w:t>p</w:t>
      </w:r>
      <w:r>
        <w:t xml:space="preserve">H-waarde </w:t>
      </w:r>
    </w:p>
    <w:p w14:paraId="27E46ECD" w14:textId="77777777" w:rsidR="00865691" w:rsidRDefault="00000000">
      <w:r>
        <w:t>Vraag 1: Vul deze reageerbuis met een oplossing die een rode kleur geeft met een universele indicator.</w:t>
      </w:r>
    </w:p>
    <w:p w14:paraId="017B87A4" w14:textId="77777777" w:rsidR="00865691" w:rsidRDefault="00865691"/>
    <w:p w14:paraId="7B0F57E5" w14:textId="77777777" w:rsidR="00865691" w:rsidRDefault="00000000">
      <w:r>
        <w:rPr>
          <w:noProof/>
        </w:rPr>
        <w:lastRenderedPageBreak/>
        <w:drawing>
          <wp:inline distT="0" distB="0" distL="0" distR="0" wp14:anchorId="50634476" wp14:editId="0B46331E">
            <wp:extent cx="5760720" cy="3507738"/>
            <wp:effectExtent l="0" t="0" r="0" b="0"/>
            <wp:docPr id="1245826450" name="Afbeelding 1" descr="Afbeelding met tekst, schermopname, ontwerp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77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6ABEAAD" w14:textId="77777777" w:rsidR="00865691" w:rsidRDefault="00000000">
      <w:r>
        <w:t>Vraag 2: Vul deze reageerbuis met een oplossing met een pH van 12 - 13.</w:t>
      </w:r>
    </w:p>
    <w:p w14:paraId="5C569EE0" w14:textId="77777777" w:rsidR="00865691" w:rsidRDefault="00000000">
      <w:r>
        <w:rPr>
          <w:noProof/>
        </w:rPr>
        <w:drawing>
          <wp:inline distT="0" distB="0" distL="0" distR="0" wp14:anchorId="1F23CDFB" wp14:editId="3BA1E5FC">
            <wp:extent cx="5760720" cy="3519809"/>
            <wp:effectExtent l="0" t="0" r="0" b="4441"/>
            <wp:docPr id="1450042840" name="Afbeelding 1" descr="Afbeelding met tekst, schermopname, ontwerp, Lettertype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98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219E1C7" w14:textId="77777777" w:rsidR="00865691" w:rsidRDefault="00000000">
      <w:r>
        <w:t xml:space="preserve">Vraag 3: Vul deze reageerbuis met een oplossing met een pH van 8-9.  </w:t>
      </w:r>
    </w:p>
    <w:p w14:paraId="35F74012" w14:textId="77777777" w:rsidR="00865691" w:rsidRDefault="00000000">
      <w:r>
        <w:rPr>
          <w:noProof/>
        </w:rPr>
        <w:lastRenderedPageBreak/>
        <w:drawing>
          <wp:inline distT="0" distB="0" distL="0" distR="0" wp14:anchorId="4D00B92E" wp14:editId="2FCD023D">
            <wp:extent cx="5760720" cy="3832863"/>
            <wp:effectExtent l="0" t="0" r="0" b="0"/>
            <wp:docPr id="1208194840" name="Afbeelding 1" descr="Afbeelding met tekst, schermopname, ontwerp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28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961D5E5" w14:textId="77777777" w:rsidR="00865691" w:rsidRDefault="00000000">
      <w:r>
        <w:t xml:space="preserve">Vraag 4: Vul deze reageerbuis met een oplossing die een roze kleur geeft met </w:t>
      </w:r>
      <w:proofErr w:type="spellStart"/>
      <w:r>
        <w:t>fenolftaleïne</w:t>
      </w:r>
      <w:proofErr w:type="spellEnd"/>
      <w:r>
        <w:t xml:space="preserve">. </w:t>
      </w:r>
    </w:p>
    <w:p w14:paraId="69579D7D" w14:textId="77777777" w:rsidR="00865691" w:rsidRDefault="00000000">
      <w:r>
        <w:rPr>
          <w:noProof/>
        </w:rPr>
        <w:drawing>
          <wp:inline distT="0" distB="0" distL="0" distR="0" wp14:anchorId="66DBA08B" wp14:editId="12AAF227">
            <wp:extent cx="5760720" cy="3578861"/>
            <wp:effectExtent l="0" t="0" r="0" b="2539"/>
            <wp:docPr id="1515262557" name="Afbeelding 1" descr="Afbeelding met tekst, schermopname, ontwerp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88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141A272" w14:textId="77777777" w:rsidR="00865691" w:rsidRDefault="00000000">
      <w:r>
        <w:lastRenderedPageBreak/>
        <w:t xml:space="preserve">Vraag 5: Vul het bad met een oplossing die rode kleur geeft met methyloranje. </w:t>
      </w:r>
      <w:r>
        <w:rPr>
          <w:noProof/>
        </w:rPr>
        <w:drawing>
          <wp:inline distT="0" distB="0" distL="0" distR="0" wp14:anchorId="43188D19" wp14:editId="1FE9C423">
            <wp:extent cx="5760720" cy="3601721"/>
            <wp:effectExtent l="0" t="0" r="0" b="0"/>
            <wp:docPr id="1306899858" name="Afbeelding 1" descr="Afbeelding met tekst, schermopname, Lettertype, ontwerp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17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E01C7AE" w14:textId="77777777" w:rsidR="00865691" w:rsidRDefault="00000000">
      <w:r>
        <w:t xml:space="preserve">Vraag 6: Deze buis bevat zinkspanen die reageren met een oplossing om waterstof vrij te maken. </w:t>
      </w:r>
    </w:p>
    <w:p w14:paraId="15563701" w14:textId="77777777" w:rsidR="00865691" w:rsidRDefault="00000000">
      <w:r>
        <w:rPr>
          <w:noProof/>
        </w:rPr>
        <w:drawing>
          <wp:inline distT="0" distB="0" distL="0" distR="0" wp14:anchorId="66163433" wp14:editId="7CDD7F49">
            <wp:extent cx="5760720" cy="3711577"/>
            <wp:effectExtent l="0" t="0" r="0" b="3173"/>
            <wp:docPr id="1367229925" name="Afbeelding 1" descr="Afbeelding met tekst, schermopname, Lettertype, ontwerp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15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788DE35" w14:textId="77777777" w:rsidR="00865691" w:rsidRDefault="00000000">
      <w:r>
        <w:t xml:space="preserve">Vraag 7: Deze buis bevat zinkoxide dat reageert met een oplossing om zinkchloride te bereiden. </w:t>
      </w:r>
    </w:p>
    <w:p w14:paraId="48C15D9D" w14:textId="77777777" w:rsidR="00865691" w:rsidRDefault="00000000">
      <w:r>
        <w:rPr>
          <w:noProof/>
        </w:rPr>
        <w:lastRenderedPageBreak/>
        <w:drawing>
          <wp:inline distT="0" distB="0" distL="0" distR="0" wp14:anchorId="58690FE6" wp14:editId="5193D879">
            <wp:extent cx="5760720" cy="3662684"/>
            <wp:effectExtent l="0" t="0" r="0" b="0"/>
            <wp:docPr id="1721566414" name="Afbeelding 1" descr="Afbeelding met tekst, schermopname, ontwerp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26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D311904" w14:textId="77777777" w:rsidR="00865691" w:rsidRDefault="00000000">
      <w:r>
        <w:t xml:space="preserve">Vraag 8: Deze buis bevat koperoxide reageer met een oplossing om kopernitraat te bereiden. </w:t>
      </w:r>
    </w:p>
    <w:p w14:paraId="1F998526" w14:textId="77777777" w:rsidR="00865691" w:rsidRDefault="00000000">
      <w:r>
        <w:rPr>
          <w:b/>
          <w:bCs/>
          <w:noProof/>
        </w:rPr>
        <w:drawing>
          <wp:inline distT="0" distB="0" distL="0" distR="0" wp14:anchorId="2FE485B5" wp14:editId="6CEA2BDF">
            <wp:extent cx="5760720" cy="3694432"/>
            <wp:effectExtent l="0" t="0" r="0" b="1268"/>
            <wp:docPr id="863270950" name="Afbeelding 1" descr="Afbeelding met tekst, schermopname, ontwerp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44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F95BC59" w14:textId="77777777" w:rsidR="00865691" w:rsidRDefault="00000000">
      <w:r>
        <w:t xml:space="preserve">Vraag 9: Deze buis bevat ammoniumsulfaat dat reageert met een oplossing om ammoniak te bereiden. </w:t>
      </w:r>
    </w:p>
    <w:p w14:paraId="0E678F5B" w14:textId="77777777" w:rsidR="00865691" w:rsidRDefault="00000000">
      <w:r>
        <w:rPr>
          <w:b/>
          <w:bCs/>
          <w:noProof/>
        </w:rPr>
        <w:lastRenderedPageBreak/>
        <w:drawing>
          <wp:inline distT="0" distB="0" distL="0" distR="0" wp14:anchorId="6EA1EFE9" wp14:editId="557DBF0B">
            <wp:extent cx="5760720" cy="3858255"/>
            <wp:effectExtent l="0" t="0" r="0" b="8895"/>
            <wp:docPr id="829117030" name="Afbeelding 1" descr="Afbeelding met tekst, schermopname, ontwerp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2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5F3548D" w14:textId="77777777" w:rsidR="00865691" w:rsidRDefault="00000000">
      <w:r>
        <w:t>Vraag 10: Deze buis bevat aluminium chips die reageren met een oplossing om waterstof vrij te maken</w:t>
      </w:r>
      <w:r>
        <w:rPr>
          <w:noProof/>
        </w:rPr>
        <w:drawing>
          <wp:inline distT="0" distB="0" distL="0" distR="0" wp14:anchorId="5416FD82" wp14:editId="11084F61">
            <wp:extent cx="5760720" cy="4036691"/>
            <wp:effectExtent l="0" t="0" r="0" b="1909"/>
            <wp:docPr id="1068456672" name="Afbeelding 1" descr="Afbeelding met tekst, schermopname, diagram, ontwerp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66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111D068" w14:textId="77777777" w:rsidR="005855D7" w:rsidRDefault="005855D7"/>
    <w:p w14:paraId="52FF6B6E" w14:textId="5805C98B" w:rsidR="00865691" w:rsidRDefault="00000000">
      <w:r>
        <w:lastRenderedPageBreak/>
        <w:t>Oefening 3: selecteer 2 reactanten om het zout te bereiden</w:t>
      </w:r>
    </w:p>
    <w:p w14:paraId="2BC93C5F" w14:textId="77777777" w:rsidR="00865691" w:rsidRDefault="00000000">
      <w:r>
        <w:t xml:space="preserve">Vraag 1: Hoe bereid je </w:t>
      </w:r>
      <w:proofErr w:type="spellStart"/>
      <w:r>
        <w:t>NaCl</w:t>
      </w:r>
      <w:proofErr w:type="spellEnd"/>
      <w:r>
        <w:t xml:space="preserve"> met deze opties </w:t>
      </w:r>
    </w:p>
    <w:p w14:paraId="621DC115" w14:textId="77777777" w:rsidR="00865691" w:rsidRDefault="00000000">
      <w:r>
        <w:rPr>
          <w:noProof/>
        </w:rPr>
        <w:drawing>
          <wp:inline distT="0" distB="0" distL="0" distR="0" wp14:anchorId="06D9E5FA" wp14:editId="705861F6">
            <wp:extent cx="5760720" cy="3453131"/>
            <wp:effectExtent l="0" t="0" r="0" b="0"/>
            <wp:docPr id="1479017573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31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A8521CA" w14:textId="77777777" w:rsidR="00865691" w:rsidRDefault="00000000">
      <w:r>
        <w:t>Vraag 2: Hoe bereid je Ba(NO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 xml:space="preserve"> met deze opties</w:t>
      </w:r>
    </w:p>
    <w:p w14:paraId="506E1015" w14:textId="77777777" w:rsidR="00865691" w:rsidRDefault="00000000">
      <w:r>
        <w:rPr>
          <w:noProof/>
        </w:rPr>
        <w:drawing>
          <wp:inline distT="0" distB="0" distL="0" distR="0" wp14:anchorId="09B318C6" wp14:editId="36CA27E4">
            <wp:extent cx="5760720" cy="3440430"/>
            <wp:effectExtent l="0" t="0" r="0" b="7620"/>
            <wp:docPr id="793590375" name="Afbeelding 1" descr="Afbeelding met tekst, Oplossing, Plastic fles, fles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04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96BDD55" w14:textId="77777777" w:rsidR="00865691" w:rsidRDefault="00000000">
      <w:r>
        <w:t>Vraag 3: Hoe bereid je NaNO</w:t>
      </w:r>
      <w:r>
        <w:rPr>
          <w:vertAlign w:val="subscript"/>
        </w:rPr>
        <w:t>3</w:t>
      </w:r>
      <w:r>
        <w:t xml:space="preserve"> met deze opties</w:t>
      </w:r>
    </w:p>
    <w:p w14:paraId="2A16C858" w14:textId="77777777" w:rsidR="00865691" w:rsidRDefault="00000000">
      <w:r>
        <w:rPr>
          <w:noProof/>
        </w:rPr>
        <w:lastRenderedPageBreak/>
        <w:drawing>
          <wp:inline distT="0" distB="0" distL="0" distR="0" wp14:anchorId="04692601" wp14:editId="50E3B57A">
            <wp:extent cx="5760720" cy="3556001"/>
            <wp:effectExtent l="0" t="0" r="0" b="6349"/>
            <wp:docPr id="290042782" name="Afbeelding 1" descr="Afbeelding met tekst, Plastic fles, Oplossing, fles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60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7108FDD" w14:textId="77777777" w:rsidR="00865691" w:rsidRDefault="00000000">
      <w:r>
        <w:t>Vraag 4: Hoe bereid je Ca</w:t>
      </w:r>
      <w:r>
        <w:rPr>
          <w:vertAlign w:val="subscript"/>
        </w:rPr>
        <w:t>3</w:t>
      </w:r>
      <w:r>
        <w:t>(PO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>
        <w:t xml:space="preserve"> met deze opties</w:t>
      </w:r>
    </w:p>
    <w:p w14:paraId="616BFE74" w14:textId="77777777" w:rsidR="00865691" w:rsidRDefault="00000000">
      <w:r>
        <w:rPr>
          <w:noProof/>
        </w:rPr>
        <w:drawing>
          <wp:inline distT="0" distB="0" distL="0" distR="0" wp14:anchorId="4AB5DD3D" wp14:editId="3DF557C9">
            <wp:extent cx="5760720" cy="3478533"/>
            <wp:effectExtent l="0" t="0" r="0" b="7617"/>
            <wp:docPr id="1837705812" name="Afbeelding 1" descr="Afbeelding met tekst, Oplossing, Plastic fles, fles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85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70D9AEF" w14:textId="77777777" w:rsidR="00865691" w:rsidRDefault="00000000">
      <w:r>
        <w:t>Vraag 5: Hoe bereid je MgCl</w:t>
      </w:r>
      <w:r>
        <w:rPr>
          <w:vertAlign w:val="subscript"/>
        </w:rPr>
        <w:t>2</w:t>
      </w:r>
      <w:r>
        <w:t xml:space="preserve"> met deze opties</w:t>
      </w:r>
    </w:p>
    <w:p w14:paraId="2FFD80CB" w14:textId="77777777" w:rsidR="00865691" w:rsidRDefault="00865691"/>
    <w:p w14:paraId="2B42A78A" w14:textId="77777777" w:rsidR="00865691" w:rsidRDefault="00000000">
      <w:r>
        <w:rPr>
          <w:noProof/>
        </w:rPr>
        <w:lastRenderedPageBreak/>
        <w:drawing>
          <wp:inline distT="0" distB="0" distL="0" distR="0" wp14:anchorId="08357FB5" wp14:editId="0770F363">
            <wp:extent cx="5760720" cy="3568702"/>
            <wp:effectExtent l="0" t="0" r="0" b="0"/>
            <wp:docPr id="1286940217" name="Afbeelding 1" descr="Afbeelding met tekst, Plastic fles, Oplossing, fles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87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7223106" w14:textId="77777777" w:rsidR="00865691" w:rsidRDefault="00865691"/>
    <w:p w14:paraId="35BF8F7E" w14:textId="77777777" w:rsidR="00865691" w:rsidRDefault="00865691"/>
    <w:p w14:paraId="10F0A639" w14:textId="77777777" w:rsidR="00865691" w:rsidRDefault="00865691"/>
    <w:p w14:paraId="7B259D30" w14:textId="77777777" w:rsidR="00865691" w:rsidRDefault="00865691"/>
    <w:p w14:paraId="6D0C3B63" w14:textId="77777777" w:rsidR="00865691" w:rsidRDefault="00865691"/>
    <w:p w14:paraId="094F3609" w14:textId="77777777" w:rsidR="00865691" w:rsidRDefault="00865691"/>
    <w:p w14:paraId="3ED8AE7E" w14:textId="77777777" w:rsidR="00865691" w:rsidRDefault="00865691">
      <w:pPr>
        <w:rPr>
          <w:b/>
          <w:bCs/>
        </w:rPr>
      </w:pPr>
    </w:p>
    <w:p w14:paraId="19AAEC98" w14:textId="77777777" w:rsidR="00865691" w:rsidRDefault="00865691"/>
    <w:sectPr w:rsidR="00865691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1DBE72" w14:textId="77777777" w:rsidR="00CE7B62" w:rsidRDefault="00CE7B62">
      <w:pPr>
        <w:spacing w:after="0" w:line="240" w:lineRule="auto"/>
      </w:pPr>
      <w:r>
        <w:separator/>
      </w:r>
    </w:p>
  </w:endnote>
  <w:endnote w:type="continuationSeparator" w:id="0">
    <w:p w14:paraId="0BFFFF1B" w14:textId="77777777" w:rsidR="00CE7B62" w:rsidRDefault="00CE7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DE8A72" w14:textId="77777777" w:rsidR="00CE7B62" w:rsidRDefault="00CE7B6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4122501" w14:textId="77777777" w:rsidR="00CE7B62" w:rsidRDefault="00CE7B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3758F"/>
    <w:multiLevelType w:val="multilevel"/>
    <w:tmpl w:val="620E4C8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num w:numId="1" w16cid:durableId="461849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865691"/>
    <w:rsid w:val="0025600D"/>
    <w:rsid w:val="005446A0"/>
    <w:rsid w:val="005855D7"/>
    <w:rsid w:val="00865691"/>
    <w:rsid w:val="00CE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475F6"/>
  <w15:docId w15:val="{9E214E4E-F13E-4563-8411-8D407FFC6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Times New Roman"/>
        <w:kern w:val="3"/>
        <w:sz w:val="24"/>
        <w:szCs w:val="24"/>
        <w:lang w:val="nl-BE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</w:p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Kop7">
    <w:name w:val="heading 7"/>
    <w:basedOn w:val="Standaard"/>
    <w:next w:val="Standaard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Kop8">
    <w:name w:val="heading 8"/>
    <w:basedOn w:val="Standaard"/>
    <w:next w:val="Standaard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Kop9">
    <w:name w:val="heading 9"/>
    <w:basedOn w:val="Standaard"/>
    <w:next w:val="Standaard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Kop2Char">
    <w:name w:val="Kop 2 Char"/>
    <w:basedOn w:val="Standaardalinea-lettertype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Kop3Char">
    <w:name w:val="Kop 3 Char"/>
    <w:basedOn w:val="Standaardalinea-lettertype"/>
    <w:rPr>
      <w:rFonts w:eastAsia="Times New Roman" w:cs="Times New Roman"/>
      <w:color w:val="0F4761"/>
      <w:sz w:val="28"/>
      <w:szCs w:val="28"/>
    </w:rPr>
  </w:style>
  <w:style w:type="character" w:customStyle="1" w:styleId="Kop4Char">
    <w:name w:val="Kop 4 Char"/>
    <w:basedOn w:val="Standaardalinea-lettertype"/>
    <w:rPr>
      <w:rFonts w:eastAsia="Times New Roman" w:cs="Times New Roman"/>
      <w:i/>
      <w:iCs/>
      <w:color w:val="0F4761"/>
    </w:rPr>
  </w:style>
  <w:style w:type="character" w:customStyle="1" w:styleId="Kop5Char">
    <w:name w:val="Kop 5 Char"/>
    <w:basedOn w:val="Standaardalinea-lettertype"/>
    <w:rPr>
      <w:rFonts w:eastAsia="Times New Roman" w:cs="Times New Roman"/>
      <w:color w:val="0F4761"/>
    </w:rPr>
  </w:style>
  <w:style w:type="character" w:customStyle="1" w:styleId="Kop6Char">
    <w:name w:val="Kop 6 Char"/>
    <w:basedOn w:val="Standaardalinea-lettertype"/>
    <w:rPr>
      <w:rFonts w:eastAsia="Times New Roman" w:cs="Times New Roman"/>
      <w:i/>
      <w:iCs/>
      <w:color w:val="595959"/>
    </w:rPr>
  </w:style>
  <w:style w:type="character" w:customStyle="1" w:styleId="Kop7Char">
    <w:name w:val="Kop 7 Char"/>
    <w:basedOn w:val="Standaardalinea-lettertype"/>
    <w:rPr>
      <w:rFonts w:eastAsia="Times New Roman" w:cs="Times New Roman"/>
      <w:color w:val="595959"/>
    </w:rPr>
  </w:style>
  <w:style w:type="character" w:customStyle="1" w:styleId="Kop8Char">
    <w:name w:val="Kop 8 Char"/>
    <w:basedOn w:val="Standaardalinea-lettertype"/>
    <w:rPr>
      <w:rFonts w:eastAsia="Times New Roman" w:cs="Times New Roman"/>
      <w:i/>
      <w:iCs/>
      <w:color w:val="272727"/>
    </w:rPr>
  </w:style>
  <w:style w:type="character" w:customStyle="1" w:styleId="Kop9Char">
    <w:name w:val="Kop 9 Char"/>
    <w:basedOn w:val="Standaardalinea-lettertype"/>
    <w:rPr>
      <w:rFonts w:eastAsia="Times New Roman" w:cs="Times New Roman"/>
      <w:color w:val="272727"/>
    </w:rPr>
  </w:style>
  <w:style w:type="paragraph" w:styleId="Titel">
    <w:name w:val="Title"/>
    <w:basedOn w:val="Standaard"/>
    <w:next w:val="Standaard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elChar">
    <w:name w:val="Titel Char"/>
    <w:basedOn w:val="Standaardalinea-lettertype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Ondertitel">
    <w:name w:val="Subtitle"/>
    <w:basedOn w:val="Standaard"/>
    <w:next w:val="Standaard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rPr>
      <w:rFonts w:eastAsia="Times New Roman" w:cs="Times New Roman"/>
      <w:color w:val="595959"/>
      <w:spacing w:val="15"/>
      <w:sz w:val="28"/>
      <w:szCs w:val="28"/>
    </w:rPr>
  </w:style>
  <w:style w:type="paragraph" w:styleId="Citaat">
    <w:name w:val="Quote"/>
    <w:basedOn w:val="Standaard"/>
    <w:next w:val="Standaard"/>
    <w:pPr>
      <w:spacing w:before="160"/>
      <w:jc w:val="center"/>
    </w:pPr>
    <w:rPr>
      <w:i/>
      <w:iCs/>
      <w:color w:val="404040"/>
    </w:rPr>
  </w:style>
  <w:style w:type="character" w:customStyle="1" w:styleId="CitaatChar">
    <w:name w:val="Citaat Char"/>
    <w:basedOn w:val="Standaardalinea-lettertype"/>
    <w:rPr>
      <w:i/>
      <w:iCs/>
      <w:color w:val="404040"/>
    </w:rPr>
  </w:style>
  <w:style w:type="paragraph" w:styleId="Lijstalinea">
    <w:name w:val="List Paragraph"/>
    <w:basedOn w:val="Standaard"/>
    <w:pPr>
      <w:ind w:left="720"/>
      <w:contextualSpacing/>
    </w:pPr>
  </w:style>
  <w:style w:type="character" w:styleId="Intensievebenadrukking">
    <w:name w:val="Intense Emphasis"/>
    <w:basedOn w:val="Standaardalinea-lettertype"/>
    <w:rPr>
      <w:i/>
      <w:iCs/>
      <w:color w:val="0F4761"/>
    </w:rPr>
  </w:style>
  <w:style w:type="paragraph" w:styleId="Duidelijkcitaat">
    <w:name w:val="Intense Quote"/>
    <w:basedOn w:val="Standaard"/>
    <w:next w:val="Standaard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DuidelijkcitaatChar">
    <w:name w:val="Duidelijk citaat Char"/>
    <w:basedOn w:val="Standaardalinea-lettertype"/>
    <w:rPr>
      <w:i/>
      <w:iCs/>
      <w:color w:val="0F4761"/>
    </w:rPr>
  </w:style>
  <w:style w:type="character" w:styleId="Intensieveverwijzing">
    <w:name w:val="Intense Reference"/>
    <w:basedOn w:val="Standaardalinea-lettertype"/>
    <w:rPr>
      <w:b/>
      <w:bCs/>
      <w:smallCaps/>
      <w:color w:val="0F4761"/>
      <w:spacing w:val="5"/>
    </w:rPr>
  </w:style>
  <w:style w:type="character" w:styleId="Hyperlink">
    <w:name w:val="Hyperlink"/>
    <w:basedOn w:val="Standaardalinea-lettertype"/>
    <w:rPr>
      <w:color w:val="467886"/>
      <w:u w:val="single"/>
    </w:rPr>
  </w:style>
  <w:style w:type="character" w:styleId="Onopgelostemelding">
    <w:name w:val="Unresolved Mention"/>
    <w:basedOn w:val="Standaardalinea-lettertype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5855D7"/>
    <w:pPr>
      <w:widowControl w:val="0"/>
      <w:autoSpaceDE w:val="0"/>
      <w:spacing w:after="0" w:line="240" w:lineRule="auto"/>
    </w:pPr>
    <w:rPr>
      <w:rFonts w:asciiTheme="minorHAnsi" w:eastAsiaTheme="minorHAnsi" w:hAnsiTheme="minorHAnsi" w:cstheme="minorBidi"/>
      <w:kern w:val="0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ard"/>
    <w:uiPriority w:val="1"/>
    <w:qFormat/>
    <w:rsid w:val="005855D7"/>
    <w:pPr>
      <w:widowControl w:val="0"/>
      <w:suppressAutoHyphens w:val="0"/>
      <w:autoSpaceDE w:val="0"/>
      <w:spacing w:after="0" w:line="240" w:lineRule="auto"/>
    </w:pPr>
    <w:rPr>
      <w:rFonts w:ascii="Trebuchet MS" w:eastAsia="Trebuchet MS" w:hAnsi="Trebuchet MS" w:cs="Trebuchet MS"/>
      <w:kern w:val="0"/>
      <w:sz w:val="22"/>
      <w:szCs w:val="2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hyperlink" Target="https://scichamp.com/Chemistry%20games/acids%20bases%20and%20salts%202x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400</Words>
  <Characters>2206</Characters>
  <Application>Microsoft Office Word</Application>
  <DocSecurity>0</DocSecurity>
  <Lines>18</Lines>
  <Paragraphs>5</Paragraphs>
  <ScaleCrop>false</ScaleCrop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Frederik Claesen</dc:creator>
  <dc:description/>
  <cp:lastModifiedBy>Filip Poncelet</cp:lastModifiedBy>
  <cp:revision>2</cp:revision>
  <dcterms:created xsi:type="dcterms:W3CDTF">2024-10-29T14:56:00Z</dcterms:created>
  <dcterms:modified xsi:type="dcterms:W3CDTF">2024-10-29T14:56:00Z</dcterms:modified>
</cp:coreProperties>
</file>