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F83AF8" w14:textId="77777777" w:rsidR="006D74B9" w:rsidRDefault="002358F9">
      <w:r>
        <w:br/>
      </w:r>
      <w:r>
        <w:br/>
      </w:r>
      <w:r w:rsidR="006D74B9">
        <w:rPr>
          <w:noProof/>
          <w:lang w:val="nl-BE" w:eastAsia="nl-BE"/>
        </w:rPr>
        <w:drawing>
          <wp:inline distT="0" distB="0" distL="0" distR="0" wp14:anchorId="29EE8B00" wp14:editId="1BB00A26">
            <wp:extent cx="1188720" cy="531209"/>
            <wp:effectExtent l="0" t="0" r="0" b="2540"/>
            <wp:docPr id="2" name="Afbeelding 2" descr="logo UC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UCL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439" cy="53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B1590" w14:textId="77777777" w:rsidR="006D74B9" w:rsidRDefault="006D74B9"/>
    <w:p w14:paraId="241B2714" w14:textId="33B9B685" w:rsidR="006D74B9" w:rsidRDefault="00EA0710">
      <w:pPr>
        <w:rPr>
          <w:rStyle w:val="hps"/>
          <w:b/>
          <w:sz w:val="44"/>
          <w:szCs w:val="44"/>
        </w:rPr>
      </w:pPr>
      <w:r>
        <w:rPr>
          <w:rStyle w:val="hps"/>
          <w:b/>
          <w:sz w:val="44"/>
          <w:szCs w:val="44"/>
        </w:rPr>
        <w:t>Gemiddelde atoommassa</w:t>
      </w:r>
    </w:p>
    <w:p w14:paraId="40B6E742" w14:textId="3BFE47E0" w:rsidR="005414D4" w:rsidRPr="00455B02" w:rsidRDefault="006D74B9">
      <w:pPr>
        <w:rPr>
          <w:rStyle w:val="hps"/>
          <w:color w:val="FF0000"/>
        </w:rPr>
      </w:pPr>
      <w:r w:rsidRPr="00EA0710">
        <w:rPr>
          <w:b/>
          <w:bCs/>
        </w:rPr>
        <w:t xml:space="preserve">Link naar de simulatie: </w:t>
      </w:r>
      <w:r w:rsidR="002358F9" w:rsidRPr="00EA0710">
        <w:rPr>
          <w:b/>
          <w:bCs/>
        </w:rPr>
        <w:br/>
      </w:r>
      <w:hyperlink r:id="rId6" w:history="1">
        <w:r w:rsidR="00EA0710" w:rsidRPr="00BA705F">
          <w:rPr>
            <w:rStyle w:val="Hyperlink"/>
            <w:lang w:val="en-GB"/>
          </w:rPr>
          <w:t>Average Atomic Mass (Atomic Mass Unit, Isotope, Calculating Atomic Mass) | Chemistry | CK-12 Exploration Series (ck12.org)</w:t>
        </w:r>
      </w:hyperlink>
    </w:p>
    <w:p w14:paraId="43D2A345" w14:textId="77777777" w:rsidR="006D74B9" w:rsidRPr="00EA0710" w:rsidRDefault="009920E7">
      <w:pPr>
        <w:rPr>
          <w:rStyle w:val="hps"/>
          <w:b/>
          <w:bCs/>
        </w:rPr>
      </w:pPr>
      <w:r w:rsidRPr="00EA0710">
        <w:rPr>
          <w:rStyle w:val="hps"/>
          <w:b/>
          <w:bCs/>
        </w:rPr>
        <w:t>D</w:t>
      </w:r>
      <w:r w:rsidR="006D74B9" w:rsidRPr="00EA0710">
        <w:rPr>
          <w:rStyle w:val="hps"/>
          <w:b/>
          <w:bCs/>
        </w:rPr>
        <w:t>oel van de simulatie</w:t>
      </w:r>
      <w:r w:rsidRPr="00EA0710">
        <w:rPr>
          <w:rStyle w:val="hps"/>
          <w:b/>
          <w:bCs/>
        </w:rPr>
        <w:t>:</w:t>
      </w:r>
    </w:p>
    <w:p w14:paraId="02CE752C" w14:textId="77777777" w:rsidR="00455B02" w:rsidRDefault="00455B02">
      <w:pPr>
        <w:rPr>
          <w:rStyle w:val="hps"/>
        </w:rPr>
      </w:pPr>
      <w:r>
        <w:rPr>
          <w:rStyle w:val="hps"/>
        </w:rPr>
        <w:t xml:space="preserve">Geef het doel aan van de simulatie. Hier geef je al dan niet interactief een </w:t>
      </w:r>
    </w:p>
    <w:p w14:paraId="4571CA10" w14:textId="77777777" w:rsidR="006D74B9" w:rsidRPr="00EA0710" w:rsidRDefault="006D74B9">
      <w:pPr>
        <w:rPr>
          <w:rStyle w:val="hps"/>
          <w:b/>
          <w:bCs/>
        </w:rPr>
      </w:pPr>
      <w:r w:rsidRPr="00EA0710">
        <w:rPr>
          <w:rStyle w:val="hps"/>
          <w:b/>
          <w:bCs/>
        </w:rPr>
        <w:t xml:space="preserve">De leerinhoud van de simulatie </w:t>
      </w:r>
    </w:p>
    <w:p w14:paraId="3961A0AE" w14:textId="77777777" w:rsidR="006D74B9" w:rsidRPr="00F531CD" w:rsidRDefault="006D74B9" w:rsidP="006D74B9">
      <w:pPr>
        <w:pStyle w:val="Lijstalinea"/>
        <w:numPr>
          <w:ilvl w:val="0"/>
          <w:numId w:val="1"/>
        </w:numPr>
        <w:rPr>
          <w:b/>
          <w:sz w:val="44"/>
          <w:szCs w:val="44"/>
        </w:rPr>
      </w:pPr>
      <w:r>
        <w:t xml:space="preserve">De kennismakingsstap </w:t>
      </w:r>
    </w:p>
    <w:p w14:paraId="4447BF66" w14:textId="2CD9E5CA" w:rsidR="00F531CD" w:rsidRDefault="00F531CD" w:rsidP="00F531CD">
      <w:pPr>
        <w:pStyle w:val="Lijstalinea"/>
      </w:pPr>
      <w:r>
        <w:t>Bekijk het inleidend filmpje.</w:t>
      </w:r>
      <w:r w:rsidR="003473DD">
        <w:t xml:space="preserve"> </w:t>
      </w:r>
    </w:p>
    <w:p w14:paraId="4A07A117" w14:textId="21076E53" w:rsidR="00D67B35" w:rsidRDefault="00D67B35" w:rsidP="00F531CD">
      <w:pPr>
        <w:pStyle w:val="Lijstalinea"/>
        <w:rPr>
          <w:b/>
          <w:sz w:val="44"/>
          <w:szCs w:val="44"/>
        </w:rPr>
      </w:pPr>
      <w:r w:rsidRPr="00D67B35">
        <w:rPr>
          <w:b/>
          <w:noProof/>
          <w:sz w:val="44"/>
          <w:szCs w:val="44"/>
        </w:rPr>
        <w:drawing>
          <wp:inline distT="0" distB="0" distL="0" distR="0" wp14:anchorId="35202252" wp14:editId="075A98F2">
            <wp:extent cx="5760720" cy="3124200"/>
            <wp:effectExtent l="0" t="0" r="5080" b="0"/>
            <wp:docPr id="139024747" name="Afbeelding 1" descr="Afbeelding met schermopname, Multimediasoftware, schoeisel, pc-g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24747" name="Afbeelding 1" descr="Afbeelding met schermopname, Multimediasoftware, schoeisel, pc-game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B1C7E" w14:textId="0A2AE2A6" w:rsidR="00D47902" w:rsidRDefault="00EA6F35" w:rsidP="00F212D6">
      <w:r>
        <w:rPr>
          <w:noProof/>
        </w:rPr>
        <w:lastRenderedPageBreak/>
        <mc:AlternateContent>
          <mc:Choice Requires="wpg">
            <w:drawing>
              <wp:inline distT="0" distB="0" distL="0" distR="0" wp14:anchorId="2A45B0B4" wp14:editId="01015599">
                <wp:extent cx="5760720" cy="3120390"/>
                <wp:effectExtent l="0" t="0" r="5080" b="3810"/>
                <wp:docPr id="1162898341" name="Groe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120390"/>
                          <a:chOff x="0" y="0"/>
                          <a:chExt cx="5760720" cy="3120390"/>
                        </a:xfrm>
                      </wpg:grpSpPr>
                      <pic:pic xmlns:pic="http://schemas.openxmlformats.org/drawingml/2006/picture">
                        <pic:nvPicPr>
                          <pic:cNvPr id="824186905" name="Afbeelding 1" descr="Afbeelding met Multimediasoftware, schoeisel, Grafische software, software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120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5742075" name="Tekstvak 6"/>
                        <wps:cNvSpPr txBox="1"/>
                        <wps:spPr>
                          <a:xfrm>
                            <a:off x="141147" y="1738453"/>
                            <a:ext cx="1340413" cy="333416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txbx>
                          <w:txbxContent>
                            <w:p w14:paraId="6564A684" w14:textId="54852A7D" w:rsidR="00982020" w:rsidRDefault="00982020">
                              <w:r>
                                <w:t>Kies hier je atoom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089686" name="Rechte verbindingslijn met pijl 7"/>
                        <wps:cNvCnPr/>
                        <wps:spPr>
                          <a:xfrm>
                            <a:off x="591434" y="2122668"/>
                            <a:ext cx="324091" cy="144844"/>
                          </a:xfrm>
                          <a:prstGeom prst="straightConnector1">
                            <a:avLst/>
                          </a:prstGeom>
                          <a:ln w="5715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45B0B4" id="Groep 8" o:spid="_x0000_s1026" style="width:453.6pt;height:245.7pt;mso-position-horizontal-relative:char;mso-position-vertical-relative:line" coordsize="57607,312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" o:spid="_x0000_s1027" type="#_x0000_t75" alt="Afbeelding met Multimediasoftware, schoeisel, Grafische software, software&#10;&#10;Automatisch gegenereerde beschrijving" style="position:absolute;width:57607;height:3120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">
                  <v:imagedata r:id="rId13" o:title="Afbeelding met Multimediasoftware, schoeisel, Grafische software, software&#10;&#10;Automatisch gegenereerde beschrijving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6" o:spid="_x0000_s1028" type="#_x0000_t202" style="position:absolute;left:1411;top:17384;width:13404;height:33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" filled="f" strokecolor="#0070c0" strokeweight="4.5pt">
                  <v:textbox>
                    <w:txbxContent>
                      <w:p w14:paraId="6564A684" w14:textId="54852A7D" w:rsidR="00982020" w:rsidRDefault="00982020">
                        <w:r>
                          <w:t>Kies hier je atoom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Rechte verbindingslijn met pijl 7" o:spid="_x0000_s1029" type="#_x0000_t32" style="position:absolute;left:5914;top:21226;width:3241;height:1449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" strokecolor="#4579b8 [3044]" strokeweight="4.5pt">
                  <v:stroke endarrow="block"/>
                </v:shape>
                <w10:anchorlock/>
              </v:group>
            </w:pict>
          </mc:Fallback>
        </mc:AlternateContent>
      </w:r>
      <w:r w:rsidR="00F212D6">
        <w:tab/>
      </w:r>
      <w:r w:rsidR="008E6D43">
        <w:t xml:space="preserve">Druk op go to sim </w:t>
      </w:r>
      <w:r w:rsidR="00982020">
        <w:rPr>
          <w:noProof/>
        </w:rPr>
        <mc:AlternateContent>
          <mc:Choice Requires="wpg">
            <w:drawing>
              <wp:inline distT="0" distB="0" distL="0" distR="0" wp14:anchorId="751C6C65" wp14:editId="17676CA2">
                <wp:extent cx="5760720" cy="3136265"/>
                <wp:effectExtent l="0" t="0" r="5080" b="635"/>
                <wp:docPr id="1495199754" name="Groe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136265"/>
                          <a:chOff x="0" y="0"/>
                          <a:chExt cx="5760720" cy="3136265"/>
                        </a:xfrm>
                      </wpg:grpSpPr>
                      <pic:pic xmlns:pic="http://schemas.openxmlformats.org/drawingml/2006/picture">
                        <pic:nvPicPr>
                          <pic:cNvPr id="1844758389" name="Afbeelding 1" descr="Afbeelding met schermopname, pc-game, Multimediasoftware, Computerspel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1362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1640333" name="Rechthoek 1"/>
                        <wps:cNvSpPr/>
                        <wps:spPr>
                          <a:xfrm>
                            <a:off x="2895922" y="1321764"/>
                            <a:ext cx="648182" cy="450288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AF131B" id="Groep 5" o:spid="_x0000_s1026" style="width:453.6pt;height:246.95pt;mso-position-horizontal-relative:char;mso-position-vertical-relative:line" coordsize="57607,3136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">
                <v:shape id="Afbeelding 1" o:spid="_x0000_s1027" type="#_x0000_t75" alt="Afbeelding met schermopname, pc-game, Multimediasoftware, Computerspel&#10;&#10;Automatisch gegenereerde beschrijving" style="position:absolute;width:57607;height:313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">
                  <v:imagedata r:id="rId15" o:title="Afbeelding met schermopname, pc-game, Multimediasoftware, Computerspel&#10;&#10;Automatisch gegenereerde beschrijving"/>
                </v:shape>
                <v:rect id="Rechthoek 1" o:spid="_x0000_s1028" style="position:absolute;left:28959;top:13217;width:6482;height:45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" filled="f" strokecolor="#0070c0" strokeweight="4.5pt"/>
                <w10:anchorlock/>
              </v:group>
            </w:pict>
          </mc:Fallback>
        </mc:AlternateContent>
      </w:r>
    </w:p>
    <w:p w14:paraId="3BD4745F" w14:textId="65553D42" w:rsidR="00A97522" w:rsidRDefault="00A97522" w:rsidP="00F212D6"/>
    <w:p w14:paraId="48386FD1" w14:textId="359C1772" w:rsidR="00A97522" w:rsidRPr="006D74B9" w:rsidRDefault="00274E4D" w:rsidP="00F212D6">
      <w:r>
        <w:rPr>
          <w:noProof/>
        </w:rPr>
        <w:lastRenderedPageBreak/>
        <mc:AlternateContent>
          <mc:Choice Requires="wpg">
            <w:drawing>
              <wp:inline distT="0" distB="0" distL="0" distR="0" wp14:anchorId="403C3400" wp14:editId="3B461E3F">
                <wp:extent cx="6285688" cy="3402330"/>
                <wp:effectExtent l="0" t="0" r="39370" b="1270"/>
                <wp:docPr id="226983363" name="Groe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5688" cy="3402330"/>
                          <a:chOff x="0" y="0"/>
                          <a:chExt cx="6285688" cy="3402330"/>
                        </a:xfrm>
                      </wpg:grpSpPr>
                      <pic:pic xmlns:pic="http://schemas.openxmlformats.org/drawingml/2006/picture">
                        <pic:nvPicPr>
                          <pic:cNvPr id="37383298" name="Afbeelding 1" descr="Afbeelding met schermopname, groente, Multimediasoftware, groen&#10;&#10;Automatisch gegenereerde beschrijvi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2055" cy="3402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3847367" name="Tekstvak 2"/>
                        <wps:cNvSpPr txBox="1"/>
                        <wps:spPr>
                          <a:xfrm>
                            <a:off x="268469" y="1819476"/>
                            <a:ext cx="1296365" cy="1006998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txbx>
                          <w:txbxContent>
                            <w:p w14:paraId="7DA4D9A7" w14:textId="4797F265" w:rsidR="00CF15D0" w:rsidRDefault="00CF15D0">
                              <w:r>
                                <w:t>Druk op een atoom</w:t>
                              </w:r>
                              <w:r w:rsidR="0048795F">
                                <w:t xml:space="preserve"> om de opbouw van de isotoop te zien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1130589" name="Tekstvak 3"/>
                        <wps:cNvSpPr txBox="1"/>
                        <wps:spPr>
                          <a:xfrm>
                            <a:off x="4794170" y="2490808"/>
                            <a:ext cx="1489710" cy="68262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txbx>
                          <w:txbxContent>
                            <w:p w14:paraId="02CAFF9D" w14:textId="09ABBC3D" w:rsidR="00763C40" w:rsidRDefault="00763C40">
                              <w:r>
                                <w:t>Hier kan je de hoeveelheid per isotoop aanpassen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425301" name="Rechte verbindingslijn met pijl 4"/>
                        <wps:cNvCnPr/>
                        <wps:spPr>
                          <a:xfrm flipH="1" flipV="1">
                            <a:off x="3729299" y="2671180"/>
                            <a:ext cx="1067122" cy="129572"/>
                          </a:xfrm>
                          <a:prstGeom prst="straightConnector1">
                            <a:avLst/>
                          </a:prstGeom>
                          <a:ln w="5715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1270300" name="Rechte verbindingslijn met pijl 4"/>
                        <wps:cNvCnPr/>
                        <wps:spPr>
                          <a:xfrm flipV="1">
                            <a:off x="1274341" y="1530109"/>
                            <a:ext cx="589183" cy="292188"/>
                          </a:xfrm>
                          <a:prstGeom prst="straightConnector1">
                            <a:avLst/>
                          </a:prstGeom>
                          <a:ln w="5715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2373140" name="Rechte verbindingslijn met pijl 9"/>
                        <wps:cNvCnPr/>
                        <wps:spPr>
                          <a:xfrm flipH="1">
                            <a:off x="4967790" y="2004671"/>
                            <a:ext cx="173620" cy="223688"/>
                          </a:xfrm>
                          <a:prstGeom prst="straightConnector1">
                            <a:avLst/>
                          </a:prstGeom>
                          <a:ln w="5715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2157372" name="Tekstvak 10"/>
                        <wps:cNvSpPr txBox="1"/>
                        <wps:spPr>
                          <a:xfrm>
                            <a:off x="5141410" y="1483810"/>
                            <a:ext cx="1144278" cy="742299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txbx>
                          <w:txbxContent>
                            <w:p w14:paraId="79F895AF" w14:textId="4F5EBA02" w:rsidR="00D335A3" w:rsidRDefault="00821B8C">
                              <w:r>
                                <w:t>Hiermee kan je vergelijken met originele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3C3400" id="Groep 1" o:spid="_x0000_s1030" style="width:494.95pt;height:267.9pt;mso-position-horizontal-relative:char;mso-position-vertical-relative:line" coordsize="62856,3402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1" o:spid="_x0000_s1031" type="#_x0000_t75" alt="Afbeelding met schermopname, groente, Multimediasoftware, groen&#10;&#10;Automatisch gegenereerde beschrijving" style="position:absolute;width:62820;height:3402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">
                  <v:imagedata r:id="rId17" o:title="Afbeelding met schermopname, groente, Multimediasoftware, groen&#10;&#10;Automatisch gegenereerde beschrijving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vak 2" o:spid="_x0000_s1032" type="#_x0000_t202" style="position:absolute;left:2684;top:18194;width:12964;height:100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" filled="f" strokecolor="#0070c0" strokeweight="4.5pt">
                  <v:textbox>
                    <w:txbxContent>
                      <w:p w14:paraId="7DA4D9A7" w14:textId="4797F265" w:rsidR="00CF15D0" w:rsidRDefault="00CF15D0">
                        <w:r>
                          <w:t>Druk op een atoom</w:t>
                        </w:r>
                        <w:r w:rsidR="0048795F">
                          <w:t xml:space="preserve"> om de opbouw van de isotoop te zien</w:t>
                        </w:r>
                      </w:p>
                    </w:txbxContent>
                  </v:textbox>
                </v:shape>
                <v:shape id="Tekstvak 3" o:spid="_x0000_s1033" type="#_x0000_t202" style="position:absolute;left:47941;top:24908;width:14897;height:68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" filled="f" strokecolor="#0070c0" strokeweight="4.5pt">
                  <v:textbox>
                    <w:txbxContent>
                      <w:p w14:paraId="02CAFF9D" w14:textId="09ABBC3D" w:rsidR="00763C40" w:rsidRDefault="00763C40">
                        <w:r>
                          <w:t>Hier kan je de hoeveelheid per isotoop aanpassen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Rechte verbindingslijn met pijl 4" o:spid="_x0000_s1034" type="#_x0000_t32" style="position:absolute;left:37292;top:26711;width:10672;height:1296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" strokecolor="#4579b8 [3044]" strokeweight="4.5pt">
                  <v:stroke endarrow="block"/>
                </v:shape>
                <v:shape id="Rechte verbindingslijn met pijl 4" o:spid="_x0000_s1035" type="#_x0000_t32" style="position:absolute;left:12743;top:15301;width:5892;height:2921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" strokecolor="#4579b8 [3044]" strokeweight="4.5pt">
                  <v:stroke endarrow="block"/>
                </v:shape>
                <v:shape id="Rechte verbindingslijn met pijl 9" o:spid="_x0000_s1036" type="#_x0000_t32" style="position:absolute;left:49677;top:20046;width:1737;height:2237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" strokecolor="#4579b8 [3044]" strokeweight="4.5pt">
                  <v:stroke endarrow="block"/>
                </v:shape>
                <v:shape id="Tekstvak 10" o:spid="_x0000_s1037" type="#_x0000_t202" style="position:absolute;left:51414;top:14838;width:11442;height:74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" filled="f" strokecolor="#0070c0" strokeweight="4.5pt">
                  <v:textbox>
                    <w:txbxContent>
                      <w:p w14:paraId="79F895AF" w14:textId="4F5EBA02" w:rsidR="00D335A3" w:rsidRDefault="00821B8C">
                        <w:r>
                          <w:t>Hiermee kan je vergelijken met originele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15E0E05" w14:textId="16E68571" w:rsidR="006D74B9" w:rsidRPr="00FF75B4" w:rsidRDefault="006D74B9" w:rsidP="006D74B9">
      <w:pPr>
        <w:pStyle w:val="Lijstalinea"/>
        <w:numPr>
          <w:ilvl w:val="0"/>
          <w:numId w:val="1"/>
        </w:numPr>
        <w:rPr>
          <w:b/>
          <w:sz w:val="44"/>
          <w:szCs w:val="44"/>
        </w:rPr>
      </w:pPr>
      <w:r>
        <w:t>De inoefenstap</w:t>
      </w:r>
    </w:p>
    <w:p w14:paraId="7B9E138B" w14:textId="3C791621" w:rsidR="00FF75B4" w:rsidRDefault="00901621" w:rsidP="00902D9C">
      <w:pPr>
        <w:pStyle w:val="Lijstalinea"/>
        <w:numPr>
          <w:ilvl w:val="0"/>
          <w:numId w:val="2"/>
        </w:numPr>
      </w:pPr>
      <w:r>
        <w:t xml:space="preserve">Hoeveel zou een gemiddeld persoon wegen als </w:t>
      </w:r>
      <w:r w:rsidR="009B16FB">
        <w:t xml:space="preserve">men is opgebouwd uit evenveel </w:t>
      </w:r>
      <w:r w:rsidR="009B16FB">
        <w:rPr>
          <w:vertAlign w:val="superscript"/>
        </w:rPr>
        <w:t>14</w:t>
      </w:r>
      <w:r w:rsidR="009B16FB">
        <w:t xml:space="preserve">N-istopen als </w:t>
      </w:r>
      <w:r w:rsidR="009B16FB" w:rsidRPr="009B16FB">
        <w:rPr>
          <w:vertAlign w:val="superscript"/>
        </w:rPr>
        <w:t>15</w:t>
      </w:r>
      <w:r w:rsidR="009B16FB">
        <w:t>N-isotopen?</w:t>
      </w:r>
    </w:p>
    <w:p w14:paraId="32767125" w14:textId="2BFD6A18" w:rsidR="00D826E8" w:rsidRPr="00874DD2" w:rsidRDefault="00874DD2" w:rsidP="00CE2A41">
      <w:pPr>
        <w:pStyle w:val="Lijstalinea"/>
        <w:tabs>
          <w:tab w:val="left" w:leader="dot" w:pos="8789"/>
        </w:tabs>
        <w:ind w:left="1077"/>
        <w:rPr>
          <w:color w:val="0070C0"/>
        </w:rPr>
      </w:pPr>
      <w:r w:rsidRPr="00874DD2">
        <w:rPr>
          <w:color w:val="0070C0"/>
        </w:rPr>
        <w:t>Een gemiddeld persoon zou 69,08 kg wegen.</w:t>
      </w:r>
    </w:p>
    <w:p w14:paraId="5BD12152" w14:textId="0B9ADB5D" w:rsidR="009B16FB" w:rsidRDefault="00214F86" w:rsidP="00CE2A41">
      <w:pPr>
        <w:pStyle w:val="Lijstalinea"/>
        <w:numPr>
          <w:ilvl w:val="0"/>
          <w:numId w:val="2"/>
        </w:numPr>
        <w:tabs>
          <w:tab w:val="left" w:leader="dot" w:pos="8789"/>
        </w:tabs>
      </w:pPr>
      <w:r>
        <w:t xml:space="preserve">Hoeveel zou een gemiddeld persoon wegen als men is opgebouwd uit </w:t>
      </w:r>
      <w:r w:rsidR="00007DCD">
        <w:t xml:space="preserve">75% van het zwaarte </w:t>
      </w:r>
      <w:r w:rsidR="00F22EC1">
        <w:t>waterstofisotoop</w:t>
      </w:r>
      <w:r w:rsidR="00007DCD">
        <w:t xml:space="preserve"> en 25% van het lichtste </w:t>
      </w:r>
      <w:r w:rsidR="00F22EC1">
        <w:t>waterstofisotoop</w:t>
      </w:r>
      <w:r w:rsidR="00007DCD">
        <w:t>?</w:t>
      </w:r>
    </w:p>
    <w:p w14:paraId="4A1861A3" w14:textId="62175186" w:rsidR="00007DCD" w:rsidRPr="004E7C37" w:rsidRDefault="004E7C37" w:rsidP="00CE2A41">
      <w:pPr>
        <w:pStyle w:val="Lijstalinea"/>
        <w:tabs>
          <w:tab w:val="left" w:leader="dot" w:pos="8789"/>
        </w:tabs>
        <w:ind w:left="1080"/>
        <w:rPr>
          <w:color w:val="0070C0"/>
        </w:rPr>
      </w:pPr>
      <w:r w:rsidRPr="004E7C37">
        <w:rPr>
          <w:color w:val="0070C0"/>
        </w:rPr>
        <w:t>Een gemiddeld persoon zou 70,68 kg wegen.</w:t>
      </w:r>
    </w:p>
    <w:p w14:paraId="14EF413D" w14:textId="09C660F4" w:rsidR="0088749E" w:rsidRDefault="006D74B9" w:rsidP="00CE2A41">
      <w:pPr>
        <w:pStyle w:val="Lijstalinea"/>
        <w:numPr>
          <w:ilvl w:val="0"/>
          <w:numId w:val="1"/>
        </w:numPr>
        <w:tabs>
          <w:tab w:val="left" w:leader="dot" w:pos="8789"/>
        </w:tabs>
      </w:pPr>
      <w:r>
        <w:t>De uitdagende sta</w:t>
      </w:r>
      <w:r w:rsidR="0088749E">
        <w:t>p</w:t>
      </w:r>
    </w:p>
    <w:p w14:paraId="4E8CD543" w14:textId="179C4798" w:rsidR="00CE2A41" w:rsidRDefault="0088749E" w:rsidP="00CE2A41">
      <w:pPr>
        <w:pStyle w:val="Lijstalinea"/>
        <w:numPr>
          <w:ilvl w:val="0"/>
          <w:numId w:val="3"/>
        </w:numPr>
        <w:tabs>
          <w:tab w:val="left" w:leader="dot" w:pos="8789"/>
        </w:tabs>
      </w:pPr>
      <w:r>
        <w:t xml:space="preserve">Hoeveel zou een gemiddeld persoon wegen als </w:t>
      </w:r>
      <w:r w:rsidR="00CE2A41">
        <w:t xml:space="preserve">de gemiddelde atoommassa voor </w:t>
      </w:r>
      <w:r w:rsidR="004A3305">
        <w:t>koolstof</w:t>
      </w:r>
      <w:r w:rsidR="00FC6AC4">
        <w:t xml:space="preserve"> 12,6 u is?</w:t>
      </w:r>
    </w:p>
    <w:p w14:paraId="35711704" w14:textId="7AE5921B" w:rsidR="00CE2A41" w:rsidRDefault="00613959" w:rsidP="00CE2A41">
      <w:pPr>
        <w:pStyle w:val="Lijstalinea"/>
        <w:tabs>
          <w:tab w:val="left" w:leader="dot" w:pos="8789"/>
        </w:tabs>
        <w:ind w:left="1080"/>
      </w:pPr>
      <w:r w:rsidRPr="00613959">
        <w:rPr>
          <w:color w:val="0070C0"/>
        </w:rPr>
        <w:t>Een gemiddeld persoon zou 69,80 kg wegen</w:t>
      </w:r>
      <w:r w:rsidRPr="00044DCD">
        <w:rPr>
          <w:color w:val="0070C0"/>
        </w:rPr>
        <w:t>.</w:t>
      </w:r>
    </w:p>
    <w:p w14:paraId="0FCF975D" w14:textId="1780DCB1" w:rsidR="007430CC" w:rsidRDefault="006D74B9" w:rsidP="006D74B9">
      <w:r w:rsidRPr="00EA0710">
        <w:rPr>
          <w:b/>
          <w:bCs/>
        </w:rPr>
        <w:t>Conclusie en synthese</w:t>
      </w:r>
      <w:r>
        <w:t xml:space="preserve"> </w:t>
      </w:r>
    </w:p>
    <w:p w14:paraId="0875B291" w14:textId="2097D1A7" w:rsidR="0052556D" w:rsidRDefault="006A0F46" w:rsidP="006D74B9">
      <w:r>
        <w:t>De leerlingen leren het begrip isotoop en leren om de gemiddelde atoommassa te bepalen, wanneer de hoeveelheden van elk isotoop gegeven zijn.</w:t>
      </w:r>
    </w:p>
    <w:sectPr w:rsidR="005255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96055"/>
    <w:multiLevelType w:val="hybridMultilevel"/>
    <w:tmpl w:val="4BF6B08E"/>
    <w:lvl w:ilvl="0" w:tplc="0413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146A1B"/>
    <w:multiLevelType w:val="hybridMultilevel"/>
    <w:tmpl w:val="B2BA3012"/>
    <w:lvl w:ilvl="0" w:tplc="2368A1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747CA4"/>
    <w:multiLevelType w:val="hybridMultilevel"/>
    <w:tmpl w:val="4D5A0038"/>
    <w:lvl w:ilvl="0" w:tplc="4D5C57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3290755">
    <w:abstractNumId w:val="2"/>
  </w:num>
  <w:num w:numId="2" w16cid:durableId="474221452">
    <w:abstractNumId w:val="0"/>
  </w:num>
  <w:num w:numId="3" w16cid:durableId="13978236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ttachedTemplate r:id="rId1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0710"/>
    <w:rsid w:val="00002D13"/>
    <w:rsid w:val="00006AC0"/>
    <w:rsid w:val="00007BA3"/>
    <w:rsid w:val="00007DCD"/>
    <w:rsid w:val="000122BA"/>
    <w:rsid w:val="00013605"/>
    <w:rsid w:val="00016FBF"/>
    <w:rsid w:val="00020065"/>
    <w:rsid w:val="000357AE"/>
    <w:rsid w:val="000357FF"/>
    <w:rsid w:val="00036E42"/>
    <w:rsid w:val="00040E31"/>
    <w:rsid w:val="00042DCC"/>
    <w:rsid w:val="00044DCD"/>
    <w:rsid w:val="000507F7"/>
    <w:rsid w:val="00060394"/>
    <w:rsid w:val="000679A8"/>
    <w:rsid w:val="0007203B"/>
    <w:rsid w:val="00075B84"/>
    <w:rsid w:val="00076166"/>
    <w:rsid w:val="00077AFA"/>
    <w:rsid w:val="00080D23"/>
    <w:rsid w:val="000841AC"/>
    <w:rsid w:val="000931F7"/>
    <w:rsid w:val="00095F8F"/>
    <w:rsid w:val="000A10AD"/>
    <w:rsid w:val="000A63CA"/>
    <w:rsid w:val="000A659F"/>
    <w:rsid w:val="000B2192"/>
    <w:rsid w:val="000B2AAE"/>
    <w:rsid w:val="000B619D"/>
    <w:rsid w:val="000B6C9C"/>
    <w:rsid w:val="000C1CBC"/>
    <w:rsid w:val="000C7B3C"/>
    <w:rsid w:val="000D4456"/>
    <w:rsid w:val="000E0815"/>
    <w:rsid w:val="000E3A36"/>
    <w:rsid w:val="000E4DE7"/>
    <w:rsid w:val="000E5847"/>
    <w:rsid w:val="000F2172"/>
    <w:rsid w:val="000F425D"/>
    <w:rsid w:val="000F4545"/>
    <w:rsid w:val="000F572E"/>
    <w:rsid w:val="001056A6"/>
    <w:rsid w:val="0011576C"/>
    <w:rsid w:val="001200EE"/>
    <w:rsid w:val="00121219"/>
    <w:rsid w:val="00123A2C"/>
    <w:rsid w:val="00123BF4"/>
    <w:rsid w:val="001240CC"/>
    <w:rsid w:val="00133611"/>
    <w:rsid w:val="00137F62"/>
    <w:rsid w:val="00141F5A"/>
    <w:rsid w:val="001440B0"/>
    <w:rsid w:val="00147443"/>
    <w:rsid w:val="0015007D"/>
    <w:rsid w:val="00150D64"/>
    <w:rsid w:val="001515B9"/>
    <w:rsid w:val="0015374E"/>
    <w:rsid w:val="00160D16"/>
    <w:rsid w:val="00163015"/>
    <w:rsid w:val="00163B4B"/>
    <w:rsid w:val="00164EE0"/>
    <w:rsid w:val="001756E3"/>
    <w:rsid w:val="0017713F"/>
    <w:rsid w:val="001818D1"/>
    <w:rsid w:val="00182156"/>
    <w:rsid w:val="001841A1"/>
    <w:rsid w:val="00184C5A"/>
    <w:rsid w:val="00185CE3"/>
    <w:rsid w:val="001863AE"/>
    <w:rsid w:val="00187756"/>
    <w:rsid w:val="00190940"/>
    <w:rsid w:val="00193D3F"/>
    <w:rsid w:val="001973EE"/>
    <w:rsid w:val="001A3C0F"/>
    <w:rsid w:val="001A45B5"/>
    <w:rsid w:val="001B4255"/>
    <w:rsid w:val="001B50C1"/>
    <w:rsid w:val="001B5629"/>
    <w:rsid w:val="001C1B54"/>
    <w:rsid w:val="001C4043"/>
    <w:rsid w:val="001C525A"/>
    <w:rsid w:val="001D207D"/>
    <w:rsid w:val="001D66CF"/>
    <w:rsid w:val="001E1ED0"/>
    <w:rsid w:val="001E470C"/>
    <w:rsid w:val="001E556F"/>
    <w:rsid w:val="001E657E"/>
    <w:rsid w:val="001F2A7F"/>
    <w:rsid w:val="001F417E"/>
    <w:rsid w:val="001F5A91"/>
    <w:rsid w:val="002025F3"/>
    <w:rsid w:val="00202F40"/>
    <w:rsid w:val="00214F86"/>
    <w:rsid w:val="002176F1"/>
    <w:rsid w:val="002344CC"/>
    <w:rsid w:val="002358F9"/>
    <w:rsid w:val="0023607D"/>
    <w:rsid w:val="002376FB"/>
    <w:rsid w:val="00240538"/>
    <w:rsid w:val="00240828"/>
    <w:rsid w:val="002411FB"/>
    <w:rsid w:val="0024467B"/>
    <w:rsid w:val="0024743F"/>
    <w:rsid w:val="002515AB"/>
    <w:rsid w:val="002537DD"/>
    <w:rsid w:val="0026124A"/>
    <w:rsid w:val="0026170F"/>
    <w:rsid w:val="002633BB"/>
    <w:rsid w:val="00267C55"/>
    <w:rsid w:val="00272FE1"/>
    <w:rsid w:val="00274E4D"/>
    <w:rsid w:val="00274E56"/>
    <w:rsid w:val="00277C7E"/>
    <w:rsid w:val="00277F28"/>
    <w:rsid w:val="00291FDF"/>
    <w:rsid w:val="002941A4"/>
    <w:rsid w:val="00297C6A"/>
    <w:rsid w:val="002A69D8"/>
    <w:rsid w:val="002A7653"/>
    <w:rsid w:val="002B402D"/>
    <w:rsid w:val="002B7053"/>
    <w:rsid w:val="002C2B79"/>
    <w:rsid w:val="002D14A8"/>
    <w:rsid w:val="002D6E8E"/>
    <w:rsid w:val="002D7338"/>
    <w:rsid w:val="002E4793"/>
    <w:rsid w:val="002E4C3E"/>
    <w:rsid w:val="002E51F6"/>
    <w:rsid w:val="002E5BF5"/>
    <w:rsid w:val="002E7EBC"/>
    <w:rsid w:val="002F0F87"/>
    <w:rsid w:val="002F2AA2"/>
    <w:rsid w:val="002F5734"/>
    <w:rsid w:val="002F6846"/>
    <w:rsid w:val="00304CF7"/>
    <w:rsid w:val="00313EF0"/>
    <w:rsid w:val="003168AC"/>
    <w:rsid w:val="00322C2F"/>
    <w:rsid w:val="00322EA3"/>
    <w:rsid w:val="00322EB1"/>
    <w:rsid w:val="0032424A"/>
    <w:rsid w:val="00325C31"/>
    <w:rsid w:val="0033468F"/>
    <w:rsid w:val="00337463"/>
    <w:rsid w:val="003420AE"/>
    <w:rsid w:val="003473DD"/>
    <w:rsid w:val="00353A38"/>
    <w:rsid w:val="00355760"/>
    <w:rsid w:val="00364C4B"/>
    <w:rsid w:val="00366AE1"/>
    <w:rsid w:val="00367183"/>
    <w:rsid w:val="00370793"/>
    <w:rsid w:val="00381E43"/>
    <w:rsid w:val="0038521F"/>
    <w:rsid w:val="003908F7"/>
    <w:rsid w:val="003A6523"/>
    <w:rsid w:val="003B1474"/>
    <w:rsid w:val="003B1F5D"/>
    <w:rsid w:val="003B57D2"/>
    <w:rsid w:val="003B6130"/>
    <w:rsid w:val="003C1007"/>
    <w:rsid w:val="003C1773"/>
    <w:rsid w:val="003C625C"/>
    <w:rsid w:val="003C6444"/>
    <w:rsid w:val="003C7AF4"/>
    <w:rsid w:val="003E174F"/>
    <w:rsid w:val="003E1D88"/>
    <w:rsid w:val="003E60E2"/>
    <w:rsid w:val="003E64A3"/>
    <w:rsid w:val="003F61D4"/>
    <w:rsid w:val="003F7820"/>
    <w:rsid w:val="00400A93"/>
    <w:rsid w:val="00403666"/>
    <w:rsid w:val="004063F7"/>
    <w:rsid w:val="004177C4"/>
    <w:rsid w:val="004178C4"/>
    <w:rsid w:val="00422194"/>
    <w:rsid w:val="00422BBF"/>
    <w:rsid w:val="00432AAB"/>
    <w:rsid w:val="00435926"/>
    <w:rsid w:val="0043787C"/>
    <w:rsid w:val="0044189A"/>
    <w:rsid w:val="004435D7"/>
    <w:rsid w:val="00446AB8"/>
    <w:rsid w:val="00447BE8"/>
    <w:rsid w:val="00447ED5"/>
    <w:rsid w:val="00450F21"/>
    <w:rsid w:val="00455B02"/>
    <w:rsid w:val="004565CE"/>
    <w:rsid w:val="0046112F"/>
    <w:rsid w:val="004615CE"/>
    <w:rsid w:val="00462425"/>
    <w:rsid w:val="00472DBC"/>
    <w:rsid w:val="00475559"/>
    <w:rsid w:val="0047612B"/>
    <w:rsid w:val="00480816"/>
    <w:rsid w:val="004842AD"/>
    <w:rsid w:val="0048795F"/>
    <w:rsid w:val="00487D2D"/>
    <w:rsid w:val="00497473"/>
    <w:rsid w:val="004A3305"/>
    <w:rsid w:val="004B04CC"/>
    <w:rsid w:val="004C2381"/>
    <w:rsid w:val="004D5420"/>
    <w:rsid w:val="004E281F"/>
    <w:rsid w:val="004E2B7E"/>
    <w:rsid w:val="004E3BA0"/>
    <w:rsid w:val="004E50CC"/>
    <w:rsid w:val="004E7C37"/>
    <w:rsid w:val="004F3096"/>
    <w:rsid w:val="004F6C22"/>
    <w:rsid w:val="005010FC"/>
    <w:rsid w:val="00503FD1"/>
    <w:rsid w:val="00505B27"/>
    <w:rsid w:val="00507FCC"/>
    <w:rsid w:val="005118FD"/>
    <w:rsid w:val="005157D2"/>
    <w:rsid w:val="00520477"/>
    <w:rsid w:val="00520797"/>
    <w:rsid w:val="005229E2"/>
    <w:rsid w:val="0052378F"/>
    <w:rsid w:val="0052556D"/>
    <w:rsid w:val="00535CDF"/>
    <w:rsid w:val="005414D4"/>
    <w:rsid w:val="0054176F"/>
    <w:rsid w:val="00545830"/>
    <w:rsid w:val="005460FA"/>
    <w:rsid w:val="00547556"/>
    <w:rsid w:val="005476CF"/>
    <w:rsid w:val="0055122B"/>
    <w:rsid w:val="0055191A"/>
    <w:rsid w:val="005548F8"/>
    <w:rsid w:val="00555A6D"/>
    <w:rsid w:val="00560E3D"/>
    <w:rsid w:val="00563785"/>
    <w:rsid w:val="00580A3F"/>
    <w:rsid w:val="00583ED1"/>
    <w:rsid w:val="00584540"/>
    <w:rsid w:val="005856C5"/>
    <w:rsid w:val="005958D6"/>
    <w:rsid w:val="00596A42"/>
    <w:rsid w:val="005B05A5"/>
    <w:rsid w:val="005B5AFB"/>
    <w:rsid w:val="005C20F7"/>
    <w:rsid w:val="005C2CCA"/>
    <w:rsid w:val="005C53A8"/>
    <w:rsid w:val="005C6062"/>
    <w:rsid w:val="005C66EB"/>
    <w:rsid w:val="005C6C41"/>
    <w:rsid w:val="005D03CC"/>
    <w:rsid w:val="005D282D"/>
    <w:rsid w:val="005D7F89"/>
    <w:rsid w:val="005E3136"/>
    <w:rsid w:val="005F4C5C"/>
    <w:rsid w:val="00600FA8"/>
    <w:rsid w:val="006030CC"/>
    <w:rsid w:val="00604083"/>
    <w:rsid w:val="00612BCD"/>
    <w:rsid w:val="00613959"/>
    <w:rsid w:val="00616D60"/>
    <w:rsid w:val="006178C8"/>
    <w:rsid w:val="0062100A"/>
    <w:rsid w:val="006260AB"/>
    <w:rsid w:val="0063193A"/>
    <w:rsid w:val="00636A77"/>
    <w:rsid w:val="00640E96"/>
    <w:rsid w:val="00644BF3"/>
    <w:rsid w:val="0064586F"/>
    <w:rsid w:val="006505FD"/>
    <w:rsid w:val="00650CFB"/>
    <w:rsid w:val="00664483"/>
    <w:rsid w:val="00666F31"/>
    <w:rsid w:val="00673546"/>
    <w:rsid w:val="00674654"/>
    <w:rsid w:val="00676F74"/>
    <w:rsid w:val="00682962"/>
    <w:rsid w:val="006852CC"/>
    <w:rsid w:val="006932FF"/>
    <w:rsid w:val="0069336D"/>
    <w:rsid w:val="00694667"/>
    <w:rsid w:val="006A0F46"/>
    <w:rsid w:val="006A578A"/>
    <w:rsid w:val="006B203A"/>
    <w:rsid w:val="006B7A25"/>
    <w:rsid w:val="006C78DC"/>
    <w:rsid w:val="006D74B9"/>
    <w:rsid w:val="006E4B56"/>
    <w:rsid w:val="006E5AED"/>
    <w:rsid w:val="006E70E3"/>
    <w:rsid w:val="006F6AAA"/>
    <w:rsid w:val="00701B50"/>
    <w:rsid w:val="007066D1"/>
    <w:rsid w:val="00707182"/>
    <w:rsid w:val="00711FAF"/>
    <w:rsid w:val="00714ADE"/>
    <w:rsid w:val="00720270"/>
    <w:rsid w:val="007211B5"/>
    <w:rsid w:val="0072545D"/>
    <w:rsid w:val="00734BAC"/>
    <w:rsid w:val="00736223"/>
    <w:rsid w:val="007430CC"/>
    <w:rsid w:val="00745E7F"/>
    <w:rsid w:val="007468CA"/>
    <w:rsid w:val="007548A6"/>
    <w:rsid w:val="00756D99"/>
    <w:rsid w:val="007608CB"/>
    <w:rsid w:val="00763C40"/>
    <w:rsid w:val="00764F4F"/>
    <w:rsid w:val="00766935"/>
    <w:rsid w:val="007719C3"/>
    <w:rsid w:val="00773285"/>
    <w:rsid w:val="007775B0"/>
    <w:rsid w:val="00781744"/>
    <w:rsid w:val="007906D2"/>
    <w:rsid w:val="007958D1"/>
    <w:rsid w:val="007A2FCC"/>
    <w:rsid w:val="007A4229"/>
    <w:rsid w:val="007A539F"/>
    <w:rsid w:val="007B12CD"/>
    <w:rsid w:val="007B6606"/>
    <w:rsid w:val="007B7645"/>
    <w:rsid w:val="007C6984"/>
    <w:rsid w:val="007D10E6"/>
    <w:rsid w:val="007D7DAC"/>
    <w:rsid w:val="007D7F68"/>
    <w:rsid w:val="007E220F"/>
    <w:rsid w:val="007E47B9"/>
    <w:rsid w:val="007E7029"/>
    <w:rsid w:val="007F0005"/>
    <w:rsid w:val="007F24A8"/>
    <w:rsid w:val="00805215"/>
    <w:rsid w:val="00806E5B"/>
    <w:rsid w:val="008079D4"/>
    <w:rsid w:val="0081216E"/>
    <w:rsid w:val="008146B1"/>
    <w:rsid w:val="00815E59"/>
    <w:rsid w:val="00816CCC"/>
    <w:rsid w:val="00817E0A"/>
    <w:rsid w:val="00821B8C"/>
    <w:rsid w:val="0083109C"/>
    <w:rsid w:val="008324C3"/>
    <w:rsid w:val="008338AD"/>
    <w:rsid w:val="00833FFB"/>
    <w:rsid w:val="00836537"/>
    <w:rsid w:val="00836644"/>
    <w:rsid w:val="00840221"/>
    <w:rsid w:val="0084312A"/>
    <w:rsid w:val="00851F7F"/>
    <w:rsid w:val="00857459"/>
    <w:rsid w:val="00860CB5"/>
    <w:rsid w:val="008628F6"/>
    <w:rsid w:val="008744ED"/>
    <w:rsid w:val="00874DD2"/>
    <w:rsid w:val="00875D56"/>
    <w:rsid w:val="008835A4"/>
    <w:rsid w:val="008838A8"/>
    <w:rsid w:val="00884CD3"/>
    <w:rsid w:val="0088749E"/>
    <w:rsid w:val="00887DBE"/>
    <w:rsid w:val="0089024A"/>
    <w:rsid w:val="00891D48"/>
    <w:rsid w:val="00893FEA"/>
    <w:rsid w:val="008A1028"/>
    <w:rsid w:val="008A3FE1"/>
    <w:rsid w:val="008A59E5"/>
    <w:rsid w:val="008A77B6"/>
    <w:rsid w:val="008C036F"/>
    <w:rsid w:val="008C2E71"/>
    <w:rsid w:val="008D2AB5"/>
    <w:rsid w:val="008D671E"/>
    <w:rsid w:val="008E0D37"/>
    <w:rsid w:val="008E6D43"/>
    <w:rsid w:val="008E7822"/>
    <w:rsid w:val="008F131F"/>
    <w:rsid w:val="00901621"/>
    <w:rsid w:val="00902D9C"/>
    <w:rsid w:val="00910A32"/>
    <w:rsid w:val="009133E8"/>
    <w:rsid w:val="009149C7"/>
    <w:rsid w:val="00920B1A"/>
    <w:rsid w:val="00920D98"/>
    <w:rsid w:val="00922C47"/>
    <w:rsid w:val="009321E0"/>
    <w:rsid w:val="009342C4"/>
    <w:rsid w:val="00945BE8"/>
    <w:rsid w:val="00951E19"/>
    <w:rsid w:val="009630A1"/>
    <w:rsid w:val="009644EC"/>
    <w:rsid w:val="00966AA1"/>
    <w:rsid w:val="00970E82"/>
    <w:rsid w:val="00972F2B"/>
    <w:rsid w:val="00973166"/>
    <w:rsid w:val="00974A80"/>
    <w:rsid w:val="00974EEA"/>
    <w:rsid w:val="00982020"/>
    <w:rsid w:val="0098470D"/>
    <w:rsid w:val="009912A9"/>
    <w:rsid w:val="009920E7"/>
    <w:rsid w:val="00994337"/>
    <w:rsid w:val="009943F3"/>
    <w:rsid w:val="00997FC7"/>
    <w:rsid w:val="009A14DF"/>
    <w:rsid w:val="009A4137"/>
    <w:rsid w:val="009B16FB"/>
    <w:rsid w:val="009B679D"/>
    <w:rsid w:val="009B724A"/>
    <w:rsid w:val="009C484F"/>
    <w:rsid w:val="009D033D"/>
    <w:rsid w:val="009D61F9"/>
    <w:rsid w:val="009E06F5"/>
    <w:rsid w:val="009E0742"/>
    <w:rsid w:val="009E3644"/>
    <w:rsid w:val="009F03AB"/>
    <w:rsid w:val="009F6FAC"/>
    <w:rsid w:val="00A010FB"/>
    <w:rsid w:val="00A06249"/>
    <w:rsid w:val="00A15471"/>
    <w:rsid w:val="00A15FCA"/>
    <w:rsid w:val="00A16529"/>
    <w:rsid w:val="00A205CD"/>
    <w:rsid w:val="00A22C7F"/>
    <w:rsid w:val="00A246C9"/>
    <w:rsid w:val="00A25F17"/>
    <w:rsid w:val="00A3697D"/>
    <w:rsid w:val="00A41066"/>
    <w:rsid w:val="00A51304"/>
    <w:rsid w:val="00A52A19"/>
    <w:rsid w:val="00A555A2"/>
    <w:rsid w:val="00A63A0C"/>
    <w:rsid w:val="00A6633D"/>
    <w:rsid w:val="00A67858"/>
    <w:rsid w:val="00A855C8"/>
    <w:rsid w:val="00A8610F"/>
    <w:rsid w:val="00A94148"/>
    <w:rsid w:val="00A94192"/>
    <w:rsid w:val="00A96DEC"/>
    <w:rsid w:val="00A97522"/>
    <w:rsid w:val="00AA4231"/>
    <w:rsid w:val="00AB6B73"/>
    <w:rsid w:val="00AC18CA"/>
    <w:rsid w:val="00AD4C94"/>
    <w:rsid w:val="00AE239F"/>
    <w:rsid w:val="00AE4788"/>
    <w:rsid w:val="00AE6C9B"/>
    <w:rsid w:val="00AE79C9"/>
    <w:rsid w:val="00AF10FA"/>
    <w:rsid w:val="00AF61DC"/>
    <w:rsid w:val="00AF7F07"/>
    <w:rsid w:val="00B10373"/>
    <w:rsid w:val="00B2237C"/>
    <w:rsid w:val="00B2299B"/>
    <w:rsid w:val="00B24ECC"/>
    <w:rsid w:val="00B3553E"/>
    <w:rsid w:val="00B36ACA"/>
    <w:rsid w:val="00B40317"/>
    <w:rsid w:val="00B60189"/>
    <w:rsid w:val="00B62D19"/>
    <w:rsid w:val="00B64D57"/>
    <w:rsid w:val="00B73C92"/>
    <w:rsid w:val="00B80C69"/>
    <w:rsid w:val="00B83563"/>
    <w:rsid w:val="00B85487"/>
    <w:rsid w:val="00B87173"/>
    <w:rsid w:val="00B879AE"/>
    <w:rsid w:val="00B96240"/>
    <w:rsid w:val="00BA1C39"/>
    <w:rsid w:val="00BA35EC"/>
    <w:rsid w:val="00BA48BD"/>
    <w:rsid w:val="00BA4B1A"/>
    <w:rsid w:val="00BC38F9"/>
    <w:rsid w:val="00BC7CAE"/>
    <w:rsid w:val="00BD13B5"/>
    <w:rsid w:val="00BD4CA9"/>
    <w:rsid w:val="00BD7E9A"/>
    <w:rsid w:val="00BE1A19"/>
    <w:rsid w:val="00BE1DE4"/>
    <w:rsid w:val="00BE3FBE"/>
    <w:rsid w:val="00BE5049"/>
    <w:rsid w:val="00BE59BC"/>
    <w:rsid w:val="00BE6CFF"/>
    <w:rsid w:val="00BF047A"/>
    <w:rsid w:val="00BF46F9"/>
    <w:rsid w:val="00BF51E5"/>
    <w:rsid w:val="00BF59A6"/>
    <w:rsid w:val="00C021B9"/>
    <w:rsid w:val="00C07F11"/>
    <w:rsid w:val="00C13A64"/>
    <w:rsid w:val="00C147F7"/>
    <w:rsid w:val="00C216F7"/>
    <w:rsid w:val="00C234A8"/>
    <w:rsid w:val="00C26993"/>
    <w:rsid w:val="00C322EB"/>
    <w:rsid w:val="00C361A8"/>
    <w:rsid w:val="00C36C13"/>
    <w:rsid w:val="00C371B2"/>
    <w:rsid w:val="00C41BD9"/>
    <w:rsid w:val="00C57594"/>
    <w:rsid w:val="00C63E05"/>
    <w:rsid w:val="00C659EA"/>
    <w:rsid w:val="00C67AA1"/>
    <w:rsid w:val="00C72CC9"/>
    <w:rsid w:val="00C76116"/>
    <w:rsid w:val="00C84E8A"/>
    <w:rsid w:val="00C925C2"/>
    <w:rsid w:val="00C92D48"/>
    <w:rsid w:val="00C9662B"/>
    <w:rsid w:val="00C97F92"/>
    <w:rsid w:val="00CA6889"/>
    <w:rsid w:val="00CA68FB"/>
    <w:rsid w:val="00CB396B"/>
    <w:rsid w:val="00CB58DC"/>
    <w:rsid w:val="00CC173A"/>
    <w:rsid w:val="00CE2A41"/>
    <w:rsid w:val="00CF15D0"/>
    <w:rsid w:val="00CF1FA8"/>
    <w:rsid w:val="00CF5912"/>
    <w:rsid w:val="00CF6E91"/>
    <w:rsid w:val="00D05BE4"/>
    <w:rsid w:val="00D208B2"/>
    <w:rsid w:val="00D20D9B"/>
    <w:rsid w:val="00D24B9F"/>
    <w:rsid w:val="00D256A1"/>
    <w:rsid w:val="00D27583"/>
    <w:rsid w:val="00D31AB7"/>
    <w:rsid w:val="00D335A3"/>
    <w:rsid w:val="00D355A0"/>
    <w:rsid w:val="00D416D8"/>
    <w:rsid w:val="00D42045"/>
    <w:rsid w:val="00D42D86"/>
    <w:rsid w:val="00D47902"/>
    <w:rsid w:val="00D57E53"/>
    <w:rsid w:val="00D67B35"/>
    <w:rsid w:val="00D705A1"/>
    <w:rsid w:val="00D71980"/>
    <w:rsid w:val="00D8155B"/>
    <w:rsid w:val="00D826E8"/>
    <w:rsid w:val="00D833E2"/>
    <w:rsid w:val="00D83CF3"/>
    <w:rsid w:val="00D8435C"/>
    <w:rsid w:val="00D85C0B"/>
    <w:rsid w:val="00D91CCE"/>
    <w:rsid w:val="00D940D5"/>
    <w:rsid w:val="00DA5A71"/>
    <w:rsid w:val="00DB004C"/>
    <w:rsid w:val="00DD03E1"/>
    <w:rsid w:val="00DD6217"/>
    <w:rsid w:val="00DE1037"/>
    <w:rsid w:val="00DE1CBE"/>
    <w:rsid w:val="00DE2224"/>
    <w:rsid w:val="00DF3EED"/>
    <w:rsid w:val="00DF6C1E"/>
    <w:rsid w:val="00E0646B"/>
    <w:rsid w:val="00E103CE"/>
    <w:rsid w:val="00E12B94"/>
    <w:rsid w:val="00E15D12"/>
    <w:rsid w:val="00E17457"/>
    <w:rsid w:val="00E27399"/>
    <w:rsid w:val="00E3130E"/>
    <w:rsid w:val="00E3578A"/>
    <w:rsid w:val="00E42517"/>
    <w:rsid w:val="00E427FB"/>
    <w:rsid w:val="00E42BED"/>
    <w:rsid w:val="00E468EB"/>
    <w:rsid w:val="00E61734"/>
    <w:rsid w:val="00E67851"/>
    <w:rsid w:val="00E818B4"/>
    <w:rsid w:val="00E81E8F"/>
    <w:rsid w:val="00E82C1D"/>
    <w:rsid w:val="00E83AB0"/>
    <w:rsid w:val="00E85444"/>
    <w:rsid w:val="00E867C7"/>
    <w:rsid w:val="00E90B92"/>
    <w:rsid w:val="00E91BFA"/>
    <w:rsid w:val="00EA0710"/>
    <w:rsid w:val="00EA1CB0"/>
    <w:rsid w:val="00EA2A7C"/>
    <w:rsid w:val="00EA2FDF"/>
    <w:rsid w:val="00EA4D9D"/>
    <w:rsid w:val="00EA6352"/>
    <w:rsid w:val="00EA6F35"/>
    <w:rsid w:val="00EA75F7"/>
    <w:rsid w:val="00EB0AD3"/>
    <w:rsid w:val="00EB570E"/>
    <w:rsid w:val="00EB5980"/>
    <w:rsid w:val="00EB5E65"/>
    <w:rsid w:val="00EB6177"/>
    <w:rsid w:val="00EC6025"/>
    <w:rsid w:val="00ED2B29"/>
    <w:rsid w:val="00ED34CA"/>
    <w:rsid w:val="00ED3A6C"/>
    <w:rsid w:val="00ED3C36"/>
    <w:rsid w:val="00ED43EC"/>
    <w:rsid w:val="00EE1786"/>
    <w:rsid w:val="00EE4334"/>
    <w:rsid w:val="00EE51E1"/>
    <w:rsid w:val="00EE5793"/>
    <w:rsid w:val="00EE660D"/>
    <w:rsid w:val="00EE7B2E"/>
    <w:rsid w:val="00EF5160"/>
    <w:rsid w:val="00F044C6"/>
    <w:rsid w:val="00F12A3A"/>
    <w:rsid w:val="00F212D6"/>
    <w:rsid w:val="00F21A85"/>
    <w:rsid w:val="00F22EC1"/>
    <w:rsid w:val="00F22F1B"/>
    <w:rsid w:val="00F25A62"/>
    <w:rsid w:val="00F32295"/>
    <w:rsid w:val="00F37C1C"/>
    <w:rsid w:val="00F455D1"/>
    <w:rsid w:val="00F47B2F"/>
    <w:rsid w:val="00F5264A"/>
    <w:rsid w:val="00F531CD"/>
    <w:rsid w:val="00F54AF7"/>
    <w:rsid w:val="00F76E2A"/>
    <w:rsid w:val="00F82912"/>
    <w:rsid w:val="00F92AD4"/>
    <w:rsid w:val="00FA169B"/>
    <w:rsid w:val="00FA2199"/>
    <w:rsid w:val="00FA4BE8"/>
    <w:rsid w:val="00FB060F"/>
    <w:rsid w:val="00FB28D1"/>
    <w:rsid w:val="00FB4C17"/>
    <w:rsid w:val="00FC0A8D"/>
    <w:rsid w:val="00FC6AC4"/>
    <w:rsid w:val="00FD2716"/>
    <w:rsid w:val="00FD3075"/>
    <w:rsid w:val="00FD3414"/>
    <w:rsid w:val="00FE16A4"/>
    <w:rsid w:val="00FE1E9D"/>
    <w:rsid w:val="00FE260A"/>
    <w:rsid w:val="00FE38A8"/>
    <w:rsid w:val="00FE4281"/>
    <w:rsid w:val="00FF149F"/>
    <w:rsid w:val="00FF75B4"/>
    <w:rsid w:val="00FF7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04D61"/>
  <w15:docId w15:val="{B8DCF076-920C-EC44-91B8-96F166763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hps">
    <w:name w:val="hps"/>
    <w:basedOn w:val="Standaardalinea-lettertype"/>
    <w:rsid w:val="002358F9"/>
  </w:style>
  <w:style w:type="character" w:customStyle="1" w:styleId="atn">
    <w:name w:val="atn"/>
    <w:basedOn w:val="Standaardalinea-lettertype"/>
    <w:rsid w:val="002358F9"/>
  </w:style>
  <w:style w:type="character" w:styleId="Hyperlink">
    <w:name w:val="Hyperlink"/>
    <w:basedOn w:val="Standaardalinea-lettertype"/>
    <w:uiPriority w:val="99"/>
    <w:unhideWhenUsed/>
    <w:rsid w:val="002358F9"/>
    <w:rPr>
      <w:color w:val="0000FF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90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90B92"/>
    <w:rPr>
      <w:rFonts w:ascii="Tahoma" w:hAnsi="Tahoma" w:cs="Tahoma"/>
      <w:sz w:val="16"/>
      <w:szCs w:val="1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414D4"/>
    <w:rPr>
      <w:color w:val="800080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006D74B9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3473D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473DD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473DD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473D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473D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s://interactives.ck12.org/simulations/chemistry/average-atomic-mass/app/index.html?lang=en&amp;referrer=ck12Launcher&amp;backUrl=https://interactives.ck12.org/simulations/chemistry.htm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ouiswettinck/Library/Group%20Containers/UBF8T346G9.Office/User%20Content.localized/Templates.localized/sjabloon%20werkbladje%20simulatie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sjabloon werkbladje simulatie.dotx</Template>
  <TotalTime>51</TotalTime>
  <Pages>3</Pages>
  <Words>192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Louis Wettinck</dc:creator>
  <cp:lastModifiedBy>Louis Wettinck</cp:lastModifiedBy>
  <cp:revision>47</cp:revision>
  <dcterms:created xsi:type="dcterms:W3CDTF">2023-10-13T10:31:00Z</dcterms:created>
  <dcterms:modified xsi:type="dcterms:W3CDTF">2023-10-13T12:03:00Z</dcterms:modified>
</cp:coreProperties>
</file>