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AD8D6A" w14:textId="77777777" w:rsidR="006B5D2D" w:rsidRDefault="006B5D2D">
      <w:pPr>
        <w:rPr>
          <w:sz w:val="36"/>
          <w:szCs w:val="36"/>
        </w:rPr>
      </w:pPr>
    </w:p>
    <w:p w14:paraId="4616EB62" w14:textId="77777777" w:rsidR="006B5D2D" w:rsidRDefault="006B5D2D">
      <w:pPr>
        <w:rPr>
          <w:sz w:val="36"/>
          <w:szCs w:val="36"/>
        </w:rPr>
      </w:pPr>
    </w:p>
    <w:p w14:paraId="7850DA33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>Eenheid van molaire                                 Oplosmiddel                          concentratie                                              (deeltjesmodel)</w:t>
      </w:r>
    </w:p>
    <w:p w14:paraId="50CFE14B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</w:t>
      </w:r>
    </w:p>
    <w:p w14:paraId="5202E35F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</w:t>
      </w:r>
    </w:p>
    <w:p w14:paraId="53D98748" w14:textId="77777777" w:rsidR="006B5D2D" w:rsidRDefault="006B5D2D">
      <w:pPr>
        <w:rPr>
          <w:sz w:val="36"/>
          <w:szCs w:val="36"/>
        </w:rPr>
      </w:pPr>
    </w:p>
    <w:p w14:paraId="5B27B1D7" w14:textId="77777777" w:rsidR="006B5D2D" w:rsidRDefault="006B5D2D">
      <w:pPr>
        <w:rPr>
          <w:sz w:val="36"/>
          <w:szCs w:val="36"/>
        </w:rPr>
      </w:pPr>
    </w:p>
    <w:p w14:paraId="1CDE7966" w14:textId="77777777" w:rsidR="006B5D2D" w:rsidRDefault="006B5D2D">
      <w:pPr>
        <w:rPr>
          <w:sz w:val="36"/>
          <w:szCs w:val="36"/>
        </w:rPr>
      </w:pPr>
    </w:p>
    <w:p w14:paraId="1DE3EDF0" w14:textId="77777777" w:rsidR="006B5D2D" w:rsidRDefault="006B5D2D">
      <w:pPr>
        <w:rPr>
          <w:sz w:val="36"/>
          <w:szCs w:val="36"/>
        </w:rPr>
      </w:pPr>
    </w:p>
    <w:p w14:paraId="4C2BC649" w14:textId="77777777" w:rsidR="006B5D2D" w:rsidRDefault="006B5D2D">
      <w:pPr>
        <w:rPr>
          <w:sz w:val="36"/>
          <w:szCs w:val="36"/>
        </w:rPr>
      </w:pPr>
    </w:p>
    <w:p w14:paraId="4662BDE7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>Definitie van                                                opgeloste stof                       concentratie                                                (deeltjesmodel)</w:t>
      </w:r>
    </w:p>
    <w:p w14:paraId="551C2986" w14:textId="77777777" w:rsidR="006B5D2D" w:rsidRDefault="006B5D2D">
      <w:pPr>
        <w:rPr>
          <w:sz w:val="36"/>
          <w:szCs w:val="36"/>
        </w:rPr>
      </w:pPr>
    </w:p>
    <w:p w14:paraId="3471D505" w14:textId="77777777" w:rsidR="006B5D2D" w:rsidRDefault="006B5D2D">
      <w:pPr>
        <w:rPr>
          <w:sz w:val="36"/>
          <w:szCs w:val="36"/>
        </w:rPr>
      </w:pPr>
    </w:p>
    <w:p w14:paraId="0E05E468" w14:textId="77777777" w:rsidR="006B5D2D" w:rsidRDefault="006B5D2D">
      <w:pPr>
        <w:rPr>
          <w:sz w:val="36"/>
          <w:szCs w:val="36"/>
        </w:rPr>
      </w:pPr>
    </w:p>
    <w:p w14:paraId="1318171E" w14:textId="77777777" w:rsidR="006B5D2D" w:rsidRDefault="006B5D2D">
      <w:pPr>
        <w:rPr>
          <w:sz w:val="36"/>
          <w:szCs w:val="36"/>
        </w:rPr>
      </w:pPr>
    </w:p>
    <w:p w14:paraId="1E3B8941" w14:textId="77777777" w:rsidR="006B5D2D" w:rsidRDefault="006B5D2D">
      <w:pPr>
        <w:rPr>
          <w:sz w:val="36"/>
          <w:szCs w:val="36"/>
        </w:rPr>
      </w:pPr>
    </w:p>
    <w:p w14:paraId="6D0D54A8" w14:textId="77777777" w:rsidR="006B5D2D" w:rsidRDefault="006B5D2D">
      <w:pPr>
        <w:rPr>
          <w:sz w:val="36"/>
          <w:szCs w:val="36"/>
        </w:rPr>
      </w:pPr>
    </w:p>
    <w:p w14:paraId="3375AD43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>Formule molaire                                      Verdunningsregel</w:t>
      </w:r>
    </w:p>
    <w:p w14:paraId="4484C379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>concentratie</w:t>
      </w:r>
    </w:p>
    <w:p w14:paraId="344BD485" w14:textId="77777777" w:rsidR="006B5D2D" w:rsidRDefault="006B5D2D">
      <w:pPr>
        <w:rPr>
          <w:sz w:val="36"/>
          <w:szCs w:val="36"/>
        </w:rPr>
      </w:pPr>
    </w:p>
    <w:p w14:paraId="5C24CACE" w14:textId="77777777" w:rsidR="006B5D2D" w:rsidRDefault="006B5D2D">
      <w:pPr>
        <w:rPr>
          <w:sz w:val="36"/>
          <w:szCs w:val="36"/>
        </w:rPr>
      </w:pPr>
    </w:p>
    <w:p w14:paraId="0A852E89" w14:textId="77777777" w:rsidR="006B5D2D" w:rsidRDefault="00000000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een oplossing geeft aan                                                                                                                                  hoeveel opgeloste stof er                                                                                                                                       in een bepaald volume van                                                                                                                                  een oplossing aanwezig is </w:t>
      </w:r>
    </w:p>
    <w:p w14:paraId="3256EE40" w14:textId="77777777" w:rsidR="006B5D2D" w:rsidRDefault="006B5D2D">
      <w:pPr>
        <w:rPr>
          <w:sz w:val="24"/>
          <w:szCs w:val="24"/>
        </w:rPr>
      </w:pPr>
    </w:p>
    <w:p w14:paraId="4BFED4BB" w14:textId="77777777" w:rsidR="006B5D2D" w:rsidRDefault="006B5D2D">
      <w:pPr>
        <w:rPr>
          <w:sz w:val="24"/>
          <w:szCs w:val="24"/>
        </w:rPr>
      </w:pPr>
    </w:p>
    <w:p w14:paraId="0A33EEB7" w14:textId="77777777" w:rsidR="006B5D2D" w:rsidRDefault="006B5D2D">
      <w:pPr>
        <w:rPr>
          <w:sz w:val="24"/>
          <w:szCs w:val="24"/>
        </w:rPr>
      </w:pPr>
    </w:p>
    <w:p w14:paraId="0559A1B9" w14:textId="77777777" w:rsidR="006B5D2D" w:rsidRDefault="00000000">
      <w:r>
        <w:rPr>
          <w:sz w:val="24"/>
          <w:szCs w:val="24"/>
        </w:rPr>
        <w:t xml:space="preserve">                                                                                                          </w:t>
      </w:r>
      <w:r>
        <w:rPr>
          <w:noProof/>
          <w:sz w:val="24"/>
          <w:szCs w:val="24"/>
        </w:rPr>
        <w:drawing>
          <wp:inline distT="0" distB="0" distL="0" distR="0" wp14:anchorId="02B43A22" wp14:editId="5726ECBD">
            <wp:extent cx="1095624" cy="591059"/>
            <wp:effectExtent l="0" t="0" r="9276" b="0"/>
            <wp:docPr id="169365114" name="Afbeelding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 l="9457" t="15830" r="10683" b="19261"/>
                    <a:stretch>
                      <a:fillRect/>
                    </a:stretch>
                  </pic:blipFill>
                  <pic:spPr>
                    <a:xfrm>
                      <a:off x="0" y="0"/>
                      <a:ext cx="1095624" cy="59105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A9DF55F" w14:textId="77777777" w:rsidR="006B5D2D" w:rsidRDefault="006B5D2D">
      <w:pPr>
        <w:rPr>
          <w:sz w:val="24"/>
          <w:szCs w:val="24"/>
        </w:rPr>
      </w:pPr>
    </w:p>
    <w:p w14:paraId="78DB1C11" w14:textId="77777777" w:rsidR="006B5D2D" w:rsidRDefault="006B5D2D">
      <w:pPr>
        <w:rPr>
          <w:sz w:val="24"/>
          <w:szCs w:val="24"/>
        </w:rPr>
      </w:pPr>
    </w:p>
    <w:p w14:paraId="08D0C139" w14:textId="77777777" w:rsidR="006B5D2D" w:rsidRDefault="00000000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</w:t>
      </w:r>
    </w:p>
    <w:p w14:paraId="4B9163B9" w14:textId="77777777" w:rsidR="006B5D2D" w:rsidRDefault="00000000">
      <w:r>
        <w:rPr>
          <w:noProof/>
          <w:sz w:val="24"/>
          <w:szCs w:val="24"/>
        </w:rPr>
        <w:drawing>
          <wp:inline distT="0" distB="0" distL="0" distR="0" wp14:anchorId="0B54E5F5" wp14:editId="5306A392">
            <wp:extent cx="1129823" cy="1206166"/>
            <wp:effectExtent l="0" t="0" r="0" b="0"/>
            <wp:docPr id="1967934827" name="Afbeelding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 l="16882" t="8006" r="66580" b="68454"/>
                    <a:stretch>
                      <a:fillRect/>
                    </a:stretch>
                  </pic:blipFill>
                  <pic:spPr>
                    <a:xfrm>
                      <a:off x="0" y="0"/>
                      <a:ext cx="1129823" cy="120616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 xml:space="preserve">                                                                             </w:t>
      </w:r>
    </w:p>
    <w:p w14:paraId="23AB9D01" w14:textId="77777777" w:rsidR="006B5D2D" w:rsidRDefault="00000000">
      <w:p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14:paraId="09B2FF51" w14:textId="77777777" w:rsidR="006B5D2D" w:rsidRDefault="006B5D2D">
      <w:pPr>
        <w:rPr>
          <w:sz w:val="24"/>
          <w:szCs w:val="24"/>
        </w:rPr>
      </w:pPr>
    </w:p>
    <w:p w14:paraId="32F972A2" w14:textId="77777777" w:rsidR="006B5D2D" w:rsidRDefault="006B5D2D">
      <w:pPr>
        <w:rPr>
          <w:sz w:val="24"/>
          <w:szCs w:val="24"/>
        </w:rPr>
      </w:pPr>
    </w:p>
    <w:p w14:paraId="26AF9123" w14:textId="77777777" w:rsidR="006B5D2D" w:rsidRDefault="00000000">
      <w:r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36"/>
          <w:szCs w:val="36"/>
        </w:rPr>
        <w:t xml:space="preserve">mol per liter </w:t>
      </w:r>
    </w:p>
    <w:p w14:paraId="385FAEDA" w14:textId="77777777" w:rsidR="006B5D2D" w:rsidRDefault="006B5D2D">
      <w:pPr>
        <w:rPr>
          <w:sz w:val="24"/>
          <w:szCs w:val="24"/>
        </w:rPr>
      </w:pPr>
    </w:p>
    <w:p w14:paraId="49C3B171" w14:textId="77777777" w:rsidR="006B5D2D" w:rsidRDefault="006B5D2D">
      <w:pPr>
        <w:rPr>
          <w:sz w:val="24"/>
          <w:szCs w:val="24"/>
        </w:rPr>
      </w:pPr>
    </w:p>
    <w:p w14:paraId="737B2A7E" w14:textId="77777777" w:rsidR="006B5D2D" w:rsidRDefault="006B5D2D">
      <w:pPr>
        <w:rPr>
          <w:sz w:val="24"/>
          <w:szCs w:val="24"/>
        </w:rPr>
      </w:pPr>
    </w:p>
    <w:p w14:paraId="571A19EF" w14:textId="77777777" w:rsidR="006B5D2D" w:rsidRDefault="00000000">
      <w:pPr>
        <w:tabs>
          <w:tab w:val="center" w:pos="4536"/>
        </w:tabs>
      </w:pPr>
      <w:r>
        <w:rPr>
          <w:sz w:val="24"/>
          <w:szCs w:val="24"/>
        </w:rPr>
        <w:t xml:space="preserve"> </w:t>
      </w:r>
      <w:r>
        <w:rPr>
          <w:noProof/>
          <w:sz w:val="24"/>
          <w:szCs w:val="24"/>
        </w:rPr>
        <w:drawing>
          <wp:inline distT="0" distB="0" distL="0" distR="0" wp14:anchorId="40BE0163" wp14:editId="54481BA4">
            <wp:extent cx="1035356" cy="1251630"/>
            <wp:effectExtent l="0" t="0" r="0" b="5670"/>
            <wp:docPr id="1680399631" name="Afbeelding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 l="10275" t="37117" r="62843" b="19555"/>
                    <a:stretch>
                      <a:fillRect/>
                    </a:stretch>
                  </pic:blipFill>
                  <pic:spPr>
                    <a:xfrm>
                      <a:off x="0" y="0"/>
                      <a:ext cx="1035356" cy="1251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tab/>
        <w:t xml:space="preserve">               </w:t>
      </w:r>
    </w:p>
    <w:p w14:paraId="1F61D0E6" w14:textId="77777777" w:rsidR="006B5D2D" w:rsidRDefault="00000000">
      <w:r>
        <w:rPr>
          <w:sz w:val="24"/>
          <w:szCs w:val="24"/>
        </w:rPr>
        <w:t xml:space="preserve">      </w:t>
      </w:r>
    </w:p>
    <w:p w14:paraId="0697D0B0" w14:textId="77777777" w:rsidR="006B5D2D" w:rsidRDefault="00000000">
      <w:r>
        <w:rPr>
          <w:noProof/>
          <w:sz w:val="36"/>
          <w:szCs w:val="36"/>
        </w:rPr>
        <w:lastRenderedPageBreak/>
        <w:drawing>
          <wp:inline distT="0" distB="0" distL="0" distR="0" wp14:anchorId="6D5932E6" wp14:editId="120296F8">
            <wp:extent cx="1148916" cy="1383551"/>
            <wp:effectExtent l="0" t="0" r="0" b="7099"/>
            <wp:docPr id="1090338847" name="Afbeelding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 l="57427" t="38192" r="16784" b="20401"/>
                    <a:stretch>
                      <a:fillRect/>
                    </a:stretch>
                  </pic:blipFill>
                  <pic:spPr>
                    <a:xfrm>
                      <a:off x="0" y="0"/>
                      <a:ext cx="1148916" cy="138355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36"/>
          <w:szCs w:val="36"/>
        </w:rPr>
        <w:t xml:space="preserve">                                                                  </w:t>
      </w:r>
    </w:p>
    <w:p w14:paraId="092DAE35" w14:textId="77777777" w:rsidR="006B5D2D" w:rsidRDefault="006B5D2D">
      <w:pPr>
        <w:rPr>
          <w:sz w:val="36"/>
          <w:szCs w:val="36"/>
        </w:rPr>
      </w:pPr>
    </w:p>
    <w:p w14:paraId="3880D88F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              c</w:t>
      </w:r>
    </w:p>
    <w:p w14:paraId="4200AD5B" w14:textId="77777777" w:rsidR="006B5D2D" w:rsidRDefault="006B5D2D">
      <w:pPr>
        <w:rPr>
          <w:sz w:val="36"/>
          <w:szCs w:val="36"/>
        </w:rPr>
      </w:pPr>
    </w:p>
    <w:p w14:paraId="2F0759DF" w14:textId="77777777" w:rsidR="006B5D2D" w:rsidRDefault="006B5D2D">
      <w:pPr>
        <w:rPr>
          <w:sz w:val="36"/>
          <w:szCs w:val="36"/>
        </w:rPr>
      </w:pPr>
    </w:p>
    <w:p w14:paraId="480F835F" w14:textId="77777777" w:rsidR="006B5D2D" w:rsidRDefault="006B5D2D">
      <w:pPr>
        <w:rPr>
          <w:sz w:val="36"/>
          <w:szCs w:val="36"/>
        </w:rPr>
      </w:pPr>
    </w:p>
    <w:p w14:paraId="162FB8AB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>Oplossing                                                                      (deeltjesmodel)</w:t>
      </w:r>
    </w:p>
    <w:p w14:paraId="3FCC33D7" w14:textId="77777777" w:rsidR="006B5D2D" w:rsidRDefault="006B5D2D">
      <w:pPr>
        <w:rPr>
          <w:sz w:val="36"/>
          <w:szCs w:val="36"/>
        </w:rPr>
      </w:pPr>
    </w:p>
    <w:p w14:paraId="17ED9008" w14:textId="77777777" w:rsidR="006B5D2D" w:rsidRDefault="006B5D2D">
      <w:pPr>
        <w:rPr>
          <w:sz w:val="36"/>
          <w:szCs w:val="36"/>
        </w:rPr>
      </w:pPr>
    </w:p>
    <w:p w14:paraId="0FBB3CFB" w14:textId="77777777" w:rsidR="006B5D2D" w:rsidRDefault="00000000">
      <w:r>
        <w:rPr>
          <w:sz w:val="36"/>
          <w:szCs w:val="36"/>
        </w:rPr>
        <w:t xml:space="preserve">                                                                     </w:t>
      </w:r>
      <w:r>
        <w:rPr>
          <w:rFonts w:ascii="Open Sans" w:hAnsi="Open Sans" w:cs="Open Sans"/>
          <w:sz w:val="36"/>
          <w:szCs w:val="36"/>
          <w:shd w:val="clear" w:color="auto" w:fill="FFFFFF"/>
        </w:rPr>
        <w:t>c1 . V1 = c2 . V2</w:t>
      </w:r>
    </w:p>
    <w:p w14:paraId="1D1F13E5" w14:textId="77777777" w:rsidR="006B5D2D" w:rsidRDefault="006B5D2D">
      <w:pPr>
        <w:rPr>
          <w:sz w:val="36"/>
          <w:szCs w:val="36"/>
        </w:rPr>
      </w:pPr>
    </w:p>
    <w:p w14:paraId="4C4B0032" w14:textId="77777777" w:rsidR="006B5D2D" w:rsidRDefault="006B5D2D">
      <w:pPr>
        <w:rPr>
          <w:sz w:val="36"/>
          <w:szCs w:val="36"/>
        </w:rPr>
      </w:pPr>
    </w:p>
    <w:p w14:paraId="74536D5B" w14:textId="77777777" w:rsidR="006B5D2D" w:rsidRDefault="006B5D2D">
      <w:pPr>
        <w:rPr>
          <w:sz w:val="36"/>
          <w:szCs w:val="36"/>
        </w:rPr>
      </w:pPr>
    </w:p>
    <w:p w14:paraId="3F972B2D" w14:textId="77777777" w:rsidR="006B5D2D" w:rsidRDefault="006B5D2D">
      <w:pPr>
        <w:rPr>
          <w:sz w:val="36"/>
          <w:szCs w:val="36"/>
        </w:rPr>
      </w:pPr>
    </w:p>
    <w:p w14:paraId="25604593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Voorbeeld van het                                                                     verdunnen van                                                                               een oplossing                                                                            </w:t>
      </w:r>
    </w:p>
    <w:p w14:paraId="7959E547" w14:textId="77777777" w:rsidR="006B5D2D" w:rsidRDefault="006B5D2D">
      <w:pPr>
        <w:rPr>
          <w:sz w:val="36"/>
          <w:szCs w:val="36"/>
        </w:rPr>
      </w:pPr>
    </w:p>
    <w:p w14:paraId="08BDBC93" w14:textId="77777777" w:rsidR="006B5D2D" w:rsidRDefault="006B5D2D">
      <w:pPr>
        <w:rPr>
          <w:sz w:val="36"/>
          <w:szCs w:val="36"/>
        </w:rPr>
      </w:pPr>
    </w:p>
    <w:p w14:paraId="71F7F68A" w14:textId="77777777" w:rsidR="006B5D2D" w:rsidRDefault="006B5D2D">
      <w:pPr>
        <w:rPr>
          <w:sz w:val="36"/>
          <w:szCs w:val="36"/>
        </w:rPr>
      </w:pPr>
    </w:p>
    <w:p w14:paraId="50BA139A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Symbool van molaire                                                                                                               concentratie  </w:t>
      </w:r>
    </w:p>
    <w:p w14:paraId="0D8EE45F" w14:textId="77777777" w:rsidR="006B5D2D" w:rsidRDefault="006B5D2D">
      <w:pPr>
        <w:rPr>
          <w:sz w:val="36"/>
          <w:szCs w:val="36"/>
        </w:rPr>
      </w:pPr>
    </w:p>
    <w:p w14:paraId="3DDBD9CB" w14:textId="77777777" w:rsidR="006B5D2D" w:rsidRDefault="006B5D2D">
      <w:pPr>
        <w:rPr>
          <w:sz w:val="36"/>
          <w:szCs w:val="36"/>
        </w:rPr>
      </w:pPr>
    </w:p>
    <w:p w14:paraId="363F0CF3" w14:textId="77777777" w:rsidR="006B5D2D" w:rsidRDefault="006B5D2D">
      <w:pPr>
        <w:rPr>
          <w:sz w:val="36"/>
          <w:szCs w:val="36"/>
        </w:rPr>
      </w:pPr>
    </w:p>
    <w:p w14:paraId="2BE095B4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Voorbeeld van een</w:t>
      </w:r>
    </w:p>
    <w:p w14:paraId="61DBE28B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oplosmiddel in </w:t>
      </w:r>
    </w:p>
    <w:p w14:paraId="4B8EEBA0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woorden                                                                    </w:t>
      </w:r>
    </w:p>
    <w:p w14:paraId="44F24000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</w:t>
      </w:r>
    </w:p>
    <w:p w14:paraId="1C8E28E7" w14:textId="77777777" w:rsidR="006B5D2D" w:rsidRDefault="006B5D2D">
      <w:pPr>
        <w:rPr>
          <w:sz w:val="36"/>
          <w:szCs w:val="36"/>
        </w:rPr>
      </w:pPr>
    </w:p>
    <w:p w14:paraId="14C3E4C9" w14:textId="77777777" w:rsidR="006B5D2D" w:rsidRDefault="006B5D2D">
      <w:pPr>
        <w:rPr>
          <w:sz w:val="36"/>
          <w:szCs w:val="36"/>
        </w:rPr>
      </w:pPr>
    </w:p>
    <w:p w14:paraId="3A2CB5B5" w14:textId="77777777" w:rsidR="006B5D2D" w:rsidRDefault="00000000">
      <w:r>
        <w:rPr>
          <w:noProof/>
          <w:sz w:val="36"/>
          <w:szCs w:val="36"/>
        </w:rPr>
        <w:drawing>
          <wp:inline distT="0" distB="0" distL="0" distR="0" wp14:anchorId="086673DA" wp14:editId="5D7717CF">
            <wp:extent cx="1590534" cy="980575"/>
            <wp:effectExtent l="0" t="0" r="0" b="0"/>
            <wp:docPr id="648581332" name="Afbeelding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 l="16994" t="44258" r="63325" b="34172"/>
                    <a:stretch>
                      <a:fillRect/>
                    </a:stretch>
                  </pic:blipFill>
                  <pic:spPr>
                    <a:xfrm>
                      <a:off x="0" y="0"/>
                      <a:ext cx="1590534" cy="9805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043AD8E" w14:textId="77777777" w:rsidR="006B5D2D" w:rsidRDefault="006B5D2D">
      <w:pPr>
        <w:rPr>
          <w:sz w:val="36"/>
          <w:szCs w:val="36"/>
        </w:rPr>
      </w:pPr>
    </w:p>
    <w:p w14:paraId="1F660165" w14:textId="77777777" w:rsidR="006B5D2D" w:rsidRDefault="006B5D2D">
      <w:pPr>
        <w:rPr>
          <w:sz w:val="36"/>
          <w:szCs w:val="36"/>
        </w:rPr>
      </w:pPr>
    </w:p>
    <w:p w14:paraId="27504D3E" w14:textId="77777777" w:rsidR="006B5D2D" w:rsidRDefault="006B5D2D">
      <w:pPr>
        <w:rPr>
          <w:sz w:val="36"/>
          <w:szCs w:val="36"/>
        </w:rPr>
      </w:pPr>
    </w:p>
    <w:p w14:paraId="4EB01D49" w14:textId="77777777" w:rsidR="006B5D2D" w:rsidRDefault="00000000">
      <w:pPr>
        <w:rPr>
          <w:sz w:val="36"/>
          <w:szCs w:val="36"/>
        </w:rPr>
      </w:pPr>
      <w:r>
        <w:rPr>
          <w:sz w:val="36"/>
          <w:szCs w:val="36"/>
        </w:rPr>
        <w:t xml:space="preserve">                                                                  Water, alcohol,… </w:t>
      </w:r>
    </w:p>
    <w:p w14:paraId="55606A96" w14:textId="77777777" w:rsidR="006B5D2D" w:rsidRDefault="006B5D2D">
      <w:pPr>
        <w:rPr>
          <w:rFonts w:ascii="Arial" w:hAnsi="Arial" w:cs="Arial"/>
          <w:color w:val="202124"/>
          <w:sz w:val="24"/>
          <w:szCs w:val="24"/>
          <w:shd w:val="clear" w:color="auto" w:fill="FFFFFF"/>
        </w:rPr>
      </w:pPr>
    </w:p>
    <w:p w14:paraId="6EE5DA00" w14:textId="77777777" w:rsidR="006B5D2D" w:rsidRDefault="006B5D2D">
      <w:pPr>
        <w:rPr>
          <w:rFonts w:ascii="Arial" w:hAnsi="Arial" w:cs="Arial"/>
          <w:color w:val="202124"/>
          <w:sz w:val="24"/>
          <w:szCs w:val="24"/>
          <w:shd w:val="clear" w:color="auto" w:fill="FFFFFF"/>
        </w:rPr>
      </w:pPr>
    </w:p>
    <w:p w14:paraId="02E92638" w14:textId="77777777" w:rsidR="006B5D2D" w:rsidRDefault="00000000">
      <w:r>
        <w:rPr>
          <w:rFonts w:ascii="Arial" w:hAnsi="Arial" w:cs="Arial"/>
          <w:color w:val="202124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color w:val="202124"/>
          <w:sz w:val="36"/>
          <w:szCs w:val="36"/>
          <w:shd w:val="clear" w:color="auto" w:fill="FFFFFF"/>
        </w:rPr>
        <w:t xml:space="preserve">Voorbeeld van </w:t>
      </w:r>
    </w:p>
    <w:p w14:paraId="456BDB54" w14:textId="77777777" w:rsidR="006B5D2D" w:rsidRDefault="00000000">
      <w:pPr>
        <w:rPr>
          <w:rFonts w:ascii="Arial" w:hAnsi="Arial" w:cs="Arial"/>
          <w:color w:val="202124"/>
          <w:sz w:val="36"/>
          <w:szCs w:val="36"/>
          <w:shd w:val="clear" w:color="auto" w:fill="FFFFFF"/>
        </w:rPr>
      </w:pPr>
      <w:r>
        <w:rPr>
          <w:rFonts w:ascii="Arial" w:hAnsi="Arial" w:cs="Arial"/>
          <w:color w:val="202124"/>
          <w:sz w:val="36"/>
          <w:szCs w:val="36"/>
          <w:shd w:val="clear" w:color="auto" w:fill="FFFFFF"/>
        </w:rPr>
        <w:t xml:space="preserve">een opgeloste stof  </w:t>
      </w:r>
    </w:p>
    <w:p w14:paraId="55CA0D11" w14:textId="77777777" w:rsidR="006B5D2D" w:rsidRDefault="00000000">
      <w:pPr>
        <w:rPr>
          <w:rFonts w:ascii="Arial" w:hAnsi="Arial" w:cs="Arial"/>
          <w:color w:val="202124"/>
          <w:sz w:val="36"/>
          <w:szCs w:val="36"/>
          <w:shd w:val="clear" w:color="auto" w:fill="FFFFFF"/>
        </w:rPr>
      </w:pPr>
      <w:r>
        <w:rPr>
          <w:rFonts w:ascii="Arial" w:hAnsi="Arial" w:cs="Arial"/>
          <w:color w:val="202124"/>
          <w:sz w:val="36"/>
          <w:szCs w:val="36"/>
          <w:shd w:val="clear" w:color="auto" w:fill="FFFFFF"/>
        </w:rPr>
        <w:lastRenderedPageBreak/>
        <w:t>in woorden</w:t>
      </w:r>
    </w:p>
    <w:p w14:paraId="43643711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6A1649C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Waterdeeltjes met                                                                suikerdeeltjes,…</w:t>
      </w:r>
    </w:p>
    <w:p w14:paraId="289DA1E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25987E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FC00A26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5525476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27EE1B3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         Voorbeeld van </w:t>
      </w:r>
    </w:p>
    <w:p w14:paraId="18A557A9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         een oplossing in   </w:t>
      </w:r>
    </w:p>
    <w:p w14:paraId="1A20BAC0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         woorden</w:t>
      </w:r>
    </w:p>
    <w:p w14:paraId="74A90EBF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4A79BA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D0BA058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2135D22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BE8C348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Suiker, zout, …</w:t>
      </w:r>
    </w:p>
    <w:p w14:paraId="2B988A82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6065FB1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D91C133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2BAD8856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          l</w:t>
      </w:r>
    </w:p>
    <w:p w14:paraId="3B5417A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241CDF74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2B520F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9BD48B6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 xml:space="preserve">Welke eenheid </w:t>
      </w:r>
    </w:p>
    <w:p w14:paraId="6D9B70CB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heeft volume</w:t>
      </w:r>
    </w:p>
    <w:p w14:paraId="7F430444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</w:t>
      </w:r>
    </w:p>
    <w:p w14:paraId="4907B3E4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V                                                        mol </w:t>
      </w:r>
    </w:p>
    <w:p w14:paraId="478D102A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9B1E909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945C694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54DFDA1B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</w:t>
      </w:r>
    </w:p>
    <w:p w14:paraId="2ABF1C72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0B304B4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EC82536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</w:t>
      </w:r>
    </w:p>
    <w:p w14:paraId="0F486ED3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Welke eenheid                                         n</w:t>
      </w:r>
    </w:p>
    <w:p w14:paraId="68D04A60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heeft </w:t>
      </w:r>
    </w:p>
    <w:p w14:paraId="19C227C8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stofhoeveelheid</w:t>
      </w:r>
    </w:p>
    <w:p w14:paraId="487CF481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CBCD253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2DDB5B5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3E90CED3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</w:t>
      </w:r>
    </w:p>
    <w:p w14:paraId="545B480C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CE7D491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              </w:t>
      </w:r>
    </w:p>
    <w:p w14:paraId="74D2A134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Welk symbool                                  Welk symbool     </w:t>
      </w:r>
    </w:p>
    <w:p w14:paraId="4F7F429F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heeft volume                                   heeft </w:t>
      </w:r>
    </w:p>
    <w:p w14:paraId="602BBBFB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                                                       stofhoeveelheid</w:t>
      </w:r>
    </w:p>
    <w:p w14:paraId="08D76D72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B8E590C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2EFB08C3" w14:textId="77777777" w:rsidR="006B5D2D" w:rsidRDefault="00000000"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3CD94115" wp14:editId="75A29725">
            <wp:extent cx="962634" cy="1530120"/>
            <wp:effectExtent l="0" t="0" r="8916" b="0"/>
            <wp:docPr id="1593252471" name="Afbeelding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2634" cy="153012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                                         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798D6272" wp14:editId="4006A0EE">
            <wp:extent cx="1387958" cy="1713530"/>
            <wp:effectExtent l="0" t="0" r="2692" b="970"/>
            <wp:docPr id="971119855" name="Afbeelding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7958" cy="17135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F8BEDCA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62E4D2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951B073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DEAEDDD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8B4191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0327CA9" w14:textId="77777777" w:rsidR="006B5D2D" w:rsidRDefault="00000000">
      <w:r>
        <w:rPr>
          <w:rFonts w:ascii="Arial" w:hAnsi="Arial" w:cs="Arial"/>
          <w:sz w:val="36"/>
          <w:szCs w:val="36"/>
        </w:rPr>
        <w:t xml:space="preserve">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5958AB7E" wp14:editId="39B7E33B">
            <wp:extent cx="1371600" cy="1694812"/>
            <wp:effectExtent l="0" t="0" r="0" b="638"/>
            <wp:docPr id="813078497" name="Afbeelding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69481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                                         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5E951BD5" wp14:editId="1959AC93">
            <wp:extent cx="1107887" cy="1740094"/>
            <wp:effectExtent l="0" t="0" r="0" b="0"/>
            <wp:docPr id="589422989" name="Afbeelding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rcRect l="9779" t="7557" r="9281" b="8245"/>
                    <a:stretch>
                      <a:fillRect/>
                    </a:stretch>
                  </pic:blipFill>
                  <pic:spPr>
                    <a:xfrm>
                      <a:off x="0" y="0"/>
                      <a:ext cx="1107887" cy="174009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0BE55749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852309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41FA725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D5BDB3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57F64764" w14:textId="77777777" w:rsidR="006B5D2D" w:rsidRDefault="00000000">
      <w:r>
        <w:rPr>
          <w:rFonts w:ascii="Arial" w:hAnsi="Arial" w:cs="Arial"/>
          <w:noProof/>
          <w:sz w:val="36"/>
          <w:szCs w:val="36"/>
        </w:rPr>
        <w:lastRenderedPageBreak/>
        <w:drawing>
          <wp:inline distT="0" distB="0" distL="0" distR="0" wp14:anchorId="203E2FFD" wp14:editId="0CC3B350">
            <wp:extent cx="1097280" cy="1725299"/>
            <wp:effectExtent l="0" t="0" r="7620" b="8251"/>
            <wp:docPr id="1263875807" name="Afbeelding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72529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                                              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4AC2B298" wp14:editId="2A4A4358">
            <wp:extent cx="1143612" cy="1686546"/>
            <wp:effectExtent l="0" t="0" r="0" b="8904"/>
            <wp:docPr id="1019698856" name="Afbeelding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rcRect l="20689" t="7471" r="22413" b="8621"/>
                    <a:stretch>
                      <a:fillRect/>
                    </a:stretch>
                  </pic:blipFill>
                  <pic:spPr>
                    <a:xfrm>
                      <a:off x="0" y="0"/>
                      <a:ext cx="1143612" cy="168654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</w:t>
      </w:r>
    </w:p>
    <w:p w14:paraId="1E1DA2D1" w14:textId="77777777" w:rsidR="006B5D2D" w:rsidRDefault="00000000"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7E063D70" wp14:editId="506FF3EA">
            <wp:extent cx="1139827" cy="1682752"/>
            <wp:effectExtent l="0" t="0" r="3173" b="0"/>
            <wp:docPr id="1306523971" name="Afbeelding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39827" cy="168275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                                         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71ED2628" wp14:editId="31DDB7AE">
            <wp:extent cx="961308" cy="1527788"/>
            <wp:effectExtent l="0" t="0" r="0" b="0"/>
            <wp:docPr id="192186101" name="Afbeelding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rcRect l="7432" t="8108" r="16892" b="11713"/>
                    <a:stretch>
                      <a:fillRect/>
                    </a:stretch>
                  </pic:blipFill>
                  <pic:spPr>
                    <a:xfrm>
                      <a:off x="0" y="0"/>
                      <a:ext cx="961308" cy="152778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71FBFD72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B36F03A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35AADDFA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71291DD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E72C785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345CF316" w14:textId="77777777" w:rsidR="006B5D2D" w:rsidRDefault="00000000"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21DC5E76" wp14:editId="1E209CF3">
            <wp:extent cx="956947" cy="1524003"/>
            <wp:effectExtent l="0" t="0" r="0" b="0"/>
            <wp:docPr id="1733631338" name="Afbeelding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6947" cy="152400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                                    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6431E613" wp14:editId="695451E6">
            <wp:extent cx="1273905" cy="1315437"/>
            <wp:effectExtent l="0" t="0" r="2445" b="0"/>
            <wp:docPr id="1116193613" name="Afbeelding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rcRect l="19920" t="15799" r="16886" b="18946"/>
                    <a:stretch>
                      <a:fillRect/>
                    </a:stretch>
                  </pic:blipFill>
                  <pic:spPr>
                    <a:xfrm>
                      <a:off x="0" y="0"/>
                      <a:ext cx="1273905" cy="131543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</w:t>
      </w:r>
    </w:p>
    <w:p w14:paraId="6CE66E8D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5F2C1613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3957C4AC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720D84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2169EF8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8DD7552" w14:textId="77777777" w:rsidR="006B5D2D" w:rsidRDefault="00000000"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62D6CD14" wp14:editId="65866103">
            <wp:extent cx="1268099" cy="1304921"/>
            <wp:effectExtent l="0" t="0" r="8251" b="0"/>
            <wp:docPr id="311854564" name="Afbeelding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68099" cy="130492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36"/>
          <w:szCs w:val="36"/>
        </w:rPr>
        <w:t xml:space="preserve">                                   </w:t>
      </w: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6F44ADBE" wp14:editId="38CA4351">
            <wp:extent cx="1280160" cy="1417320"/>
            <wp:effectExtent l="0" t="0" r="0" b="0"/>
            <wp:docPr id="551094397" name="Afbeelding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rcRect t="27714" r="22312" b="19143"/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41732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2EAB3D6" w14:textId="77777777" w:rsidR="006B5D2D" w:rsidRDefault="00000000"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4285467A" wp14:editId="0DED9E2D">
            <wp:extent cx="1280160" cy="1420492"/>
            <wp:effectExtent l="0" t="0" r="0" b="8258"/>
            <wp:docPr id="2077921538" name="Afbeelding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142049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1020C0E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269563D5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C23A7B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EE4E574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E4356CC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865D122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514FD75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414C784D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2DAFF31F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Definitie van                                      Procentueel alcohol</w:t>
      </w:r>
    </w:p>
    <w:p w14:paraId="520EBB3C" w14:textId="77777777" w:rsidR="006B5D2D" w:rsidRDefault="00000000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verdunnen                                         percentage</w:t>
      </w:r>
    </w:p>
    <w:p w14:paraId="1A31D7DF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5334F25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C6FFCB6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0F3E836C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6C448DA3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CFAAA64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576781B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38E72217" w14:textId="77777777" w:rsidR="006B5D2D" w:rsidRDefault="00000000">
      <w:pPr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Is een verlaagde concentratie </w:t>
      </w:r>
    </w:p>
    <w:p w14:paraId="1613AE71" w14:textId="77777777" w:rsidR="006B5D2D" w:rsidRDefault="00000000">
      <w:pPr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 xml:space="preserve">van een bepaald product in </w:t>
      </w:r>
    </w:p>
    <w:p w14:paraId="0C17CF9D" w14:textId="77777777" w:rsidR="006B5D2D" w:rsidRDefault="00000000">
      <w:r>
        <w:rPr>
          <w:rFonts w:ascii="Arial" w:hAnsi="Arial" w:cs="Arial"/>
          <w:sz w:val="24"/>
          <w:szCs w:val="24"/>
          <w:shd w:val="clear" w:color="auto" w:fill="FFFFFF"/>
        </w:rPr>
        <w:t xml:space="preserve">de oplossing </w:t>
      </w:r>
      <w:r>
        <w:rPr>
          <w:rFonts w:ascii="Arial" w:hAnsi="Arial" w:cs="Arial"/>
          <w:color w:val="4D5156"/>
          <w:shd w:val="clear" w:color="auto" w:fill="FFFFFF"/>
        </w:rPr>
        <w:t xml:space="preserve"> </w:t>
      </w:r>
    </w:p>
    <w:p w14:paraId="0884741C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5C6700E1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699A61B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7F86490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5DAB741E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15928B20" w14:textId="77777777" w:rsidR="006B5D2D" w:rsidRDefault="006B5D2D">
      <w:pPr>
        <w:rPr>
          <w:rFonts w:ascii="Arial" w:hAnsi="Arial" w:cs="Arial"/>
          <w:sz w:val="36"/>
          <w:szCs w:val="36"/>
        </w:rPr>
      </w:pPr>
    </w:p>
    <w:p w14:paraId="31F01781" w14:textId="77777777" w:rsidR="006B5D2D" w:rsidRDefault="006B5D2D">
      <w:pPr>
        <w:rPr>
          <w:rFonts w:ascii="Arial" w:hAnsi="Arial" w:cs="Arial"/>
          <w:sz w:val="40"/>
          <w:szCs w:val="40"/>
        </w:rPr>
      </w:pPr>
    </w:p>
    <w:p w14:paraId="62C27146" w14:textId="77777777" w:rsidR="006B5D2D" w:rsidRDefault="006B5D2D">
      <w:pPr>
        <w:rPr>
          <w:rFonts w:ascii="Arial" w:hAnsi="Arial" w:cs="Arial"/>
          <w:color w:val="4D5156"/>
          <w:shd w:val="clear" w:color="auto" w:fill="FFFFFF"/>
        </w:rPr>
      </w:pPr>
    </w:p>
    <w:p w14:paraId="58807A39" w14:textId="77777777" w:rsidR="006B5D2D" w:rsidRDefault="006B5D2D">
      <w:pPr>
        <w:rPr>
          <w:rFonts w:ascii="Arial" w:hAnsi="Arial" w:cs="Arial"/>
          <w:color w:val="4D5156"/>
          <w:shd w:val="clear" w:color="auto" w:fill="FFFFFF"/>
        </w:rPr>
      </w:pPr>
    </w:p>
    <w:p w14:paraId="53DDB6D8" w14:textId="77777777" w:rsidR="006B5D2D" w:rsidRDefault="006B5D2D">
      <w:pPr>
        <w:rPr>
          <w:rFonts w:ascii="Arial" w:hAnsi="Arial" w:cs="Arial"/>
          <w:color w:val="4D5156"/>
          <w:shd w:val="clear" w:color="auto" w:fill="FFFFFF"/>
        </w:rPr>
      </w:pPr>
    </w:p>
    <w:p w14:paraId="7BBC6A03" w14:textId="77777777" w:rsidR="006B5D2D" w:rsidRDefault="006B5D2D">
      <w:pPr>
        <w:rPr>
          <w:rFonts w:ascii="Arial" w:hAnsi="Arial" w:cs="Arial"/>
          <w:color w:val="4D5156"/>
          <w:shd w:val="clear" w:color="auto" w:fill="FFFFFF"/>
        </w:rPr>
      </w:pPr>
    </w:p>
    <w:p w14:paraId="063BE45D" w14:textId="77777777" w:rsidR="006B5D2D" w:rsidRDefault="006B5D2D">
      <w:pPr>
        <w:rPr>
          <w:rFonts w:ascii="Arial" w:hAnsi="Arial" w:cs="Arial"/>
          <w:color w:val="4D5156"/>
          <w:shd w:val="clear" w:color="auto" w:fill="FFFFFF"/>
        </w:rPr>
      </w:pPr>
    </w:p>
    <w:p w14:paraId="42B46D38" w14:textId="77777777" w:rsidR="006B5D2D" w:rsidRDefault="006B5D2D">
      <w:pPr>
        <w:rPr>
          <w:rFonts w:ascii="Arial" w:hAnsi="Arial" w:cs="Arial"/>
          <w:color w:val="4D5156"/>
          <w:shd w:val="clear" w:color="auto" w:fill="FFFFFF"/>
        </w:rPr>
      </w:pPr>
    </w:p>
    <w:p w14:paraId="1ECEE858" w14:textId="77777777" w:rsidR="006B5D2D" w:rsidRDefault="006B5D2D">
      <w:pPr>
        <w:rPr>
          <w:rFonts w:ascii="Arial" w:hAnsi="Arial" w:cs="Arial"/>
          <w:sz w:val="40"/>
          <w:szCs w:val="40"/>
        </w:rPr>
      </w:pPr>
    </w:p>
    <w:sectPr w:rsidR="006B5D2D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2E62B" w14:textId="77777777" w:rsidR="00016E17" w:rsidRDefault="00016E17">
      <w:pPr>
        <w:spacing w:after="0" w:line="240" w:lineRule="auto"/>
      </w:pPr>
      <w:r>
        <w:separator/>
      </w:r>
    </w:p>
  </w:endnote>
  <w:endnote w:type="continuationSeparator" w:id="0">
    <w:p w14:paraId="4224D717" w14:textId="77777777" w:rsidR="00016E17" w:rsidRDefault="00016E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794E7" w14:textId="77777777" w:rsidR="00016E17" w:rsidRDefault="00016E1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9635D80" w14:textId="77777777" w:rsidR="00016E17" w:rsidRDefault="00016E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6B5D2D"/>
    <w:rsid w:val="00016E17"/>
    <w:rsid w:val="006578CF"/>
    <w:rsid w:val="006B5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C619C"/>
  <w15:docId w15:val="{A89406EA-FB0E-47F3-A2AE-B212E768A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nl-BE" w:eastAsia="en-US" w:bidi="ar-SA"/>
      </w:rPr>
    </w:rPrDefault>
    <w:pPrDefault>
      <w:pPr>
        <w:autoSpaceDN w:val="0"/>
        <w:spacing w:after="160" w:line="25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uppressAutoHyphens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623</Words>
  <Characters>3427</Characters>
  <Application>Microsoft Office Word</Application>
  <DocSecurity>0</DocSecurity>
  <Lines>28</Lines>
  <Paragraphs>8</Paragraphs>
  <ScaleCrop>false</ScaleCrop>
  <Company/>
  <LinksUpToDate>false</LinksUpToDate>
  <CharactersWithSpaces>4042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Frederik Claesen</dc:creator>
  <dc:description/>
  <cp:lastModifiedBy>Filip Poncelet</cp:lastModifiedBy>
  <cp:revision>2</cp:revision>
  <dcterms:created xsi:type="dcterms:W3CDTF">2023-04-27T06:58:00Z</dcterms:created>
  <dcterms:modified xsi:type="dcterms:W3CDTF">2023-04-27T06:58:00Z</dcterms:modified>
</cp:coreProperties>
</file>