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9B068" w14:textId="77777777" w:rsidR="00D408CF" w:rsidRDefault="0077714F">
      <w:pPr>
        <w:pStyle w:val="Kop2"/>
      </w:pPr>
      <w:bookmarkStart w:id="0" w:name="_Toc36632767"/>
      <w:bookmarkStart w:id="1" w:name="_GoBack"/>
      <w:bookmarkEnd w:id="1"/>
      <w:r>
        <w:t>Deeltjesmodel</w:t>
      </w:r>
      <w:bookmarkEnd w:id="0"/>
      <w:r>
        <w:t xml:space="preserve"> scheidingstechnieken</w:t>
      </w:r>
    </w:p>
    <w:p w14:paraId="5459B069" w14:textId="77777777" w:rsidR="00D408CF" w:rsidRDefault="0077714F">
      <w:pPr>
        <w:pStyle w:val="Kop3"/>
      </w:pPr>
      <w:r>
        <w:t xml:space="preserve">Filtreren </w:t>
      </w:r>
    </w:p>
    <w:p w14:paraId="5459B06A" w14:textId="77777777" w:rsidR="00D408CF" w:rsidRDefault="0077714F">
      <w:pPr>
        <w:spacing w:after="160" w:line="254" w:lineRule="auto"/>
      </w:pPr>
      <w:r>
        <w:rPr>
          <w:rStyle w:val="Nadruk"/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5459B068" wp14:editId="5459B069">
            <wp:simplePos x="0" y="0"/>
            <wp:positionH relativeFrom="margin">
              <wp:align>left</wp:align>
            </wp:positionH>
            <wp:positionV relativeFrom="paragraph">
              <wp:posOffset>261618</wp:posOffset>
            </wp:positionV>
            <wp:extent cx="2880003" cy="1966426"/>
            <wp:effectExtent l="0" t="0" r="0" b="0"/>
            <wp:wrapThrough wrapText="bothSides">
              <wp:wrapPolygon edited="0">
                <wp:start x="0" y="0"/>
                <wp:lineTo x="0" y="21349"/>
                <wp:lineTo x="21433" y="21349"/>
                <wp:lineTo x="21433" y="0"/>
                <wp:lineTo x="0" y="0"/>
              </wp:wrapPolygon>
            </wp:wrapThrough>
            <wp:docPr id="1" name="Afbeelding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3" cy="19664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adruk"/>
        </w:rPr>
        <w:t xml:space="preserve">Algemeen: </w:t>
      </w:r>
    </w:p>
    <w:p w14:paraId="5459B06B" w14:textId="77777777" w:rsidR="00D408CF" w:rsidRDefault="00D408CF">
      <w:pPr>
        <w:ind w:left="360"/>
        <w:rPr>
          <w:b/>
          <w:bCs/>
        </w:rPr>
      </w:pPr>
    </w:p>
    <w:p w14:paraId="5459B06C" w14:textId="77777777" w:rsidR="00D408CF" w:rsidRDefault="00D408CF">
      <w:pPr>
        <w:ind w:left="360"/>
        <w:rPr>
          <w:b/>
          <w:bCs/>
        </w:rPr>
      </w:pPr>
    </w:p>
    <w:p w14:paraId="5459B06D" w14:textId="77777777" w:rsidR="00D408CF" w:rsidRDefault="00D408CF">
      <w:pPr>
        <w:ind w:left="360"/>
        <w:rPr>
          <w:b/>
          <w:bCs/>
        </w:rPr>
      </w:pPr>
    </w:p>
    <w:p w14:paraId="5459B06E" w14:textId="77777777" w:rsidR="00D408CF" w:rsidRDefault="00D408CF">
      <w:pPr>
        <w:ind w:left="360"/>
      </w:pPr>
    </w:p>
    <w:p w14:paraId="5459B06F" w14:textId="77777777" w:rsidR="00D408CF" w:rsidRDefault="00D408CF">
      <w:pPr>
        <w:ind w:left="360"/>
      </w:pPr>
    </w:p>
    <w:p w14:paraId="5459B070" w14:textId="77777777" w:rsidR="00D408CF" w:rsidRDefault="00D408CF">
      <w:pPr>
        <w:ind w:left="360"/>
      </w:pPr>
    </w:p>
    <w:p w14:paraId="5459B071" w14:textId="77777777" w:rsidR="00D408CF" w:rsidRDefault="00D408CF">
      <w:pPr>
        <w:ind w:left="360"/>
      </w:pPr>
    </w:p>
    <w:p w14:paraId="5459B072" w14:textId="77777777" w:rsidR="00D408CF" w:rsidRDefault="0077714F">
      <w:pPr>
        <w:pStyle w:val="Lijstalinea"/>
        <w:spacing w:after="160" w:line="254" w:lineRule="auto"/>
      </w:pPr>
      <w:r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5459B06A" wp14:editId="5459B06B">
            <wp:simplePos x="0" y="0"/>
            <wp:positionH relativeFrom="column">
              <wp:posOffset>2725419</wp:posOffset>
            </wp:positionH>
            <wp:positionV relativeFrom="paragraph">
              <wp:posOffset>85089</wp:posOffset>
            </wp:positionV>
            <wp:extent cx="3007361" cy="4009387"/>
            <wp:effectExtent l="13337" t="5713" r="15876" b="15876"/>
            <wp:wrapTight wrapText="bothSides">
              <wp:wrapPolygon edited="0">
                <wp:start x="21639" y="-74"/>
                <wp:lineTo x="21" y="-74"/>
                <wp:lineTo x="21" y="21585"/>
                <wp:lineTo x="21639" y="21585"/>
                <wp:lineTo x="21639" y="-74"/>
              </wp:wrapPolygon>
            </wp:wrapTight>
            <wp:docPr id="2" name="Afbeelding 315" descr="https://scontent.fbru2-1.fna.fbcdn.net/v/t1.15752-9/90668557_1704070723065948_6379248820907147264_n.jpg?_nc_cat=104&amp;_nc_sid=b96e70&amp;_nc_ohc=kHgokv9A0R0AX_KGFaB&amp;_nc_ht=scontent.fbru2-1.fna&amp;oh=383ea205996b94d30a0dfcd6cdf5506b&amp;oe=5EA02F8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007361" cy="40093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073" w14:textId="77777777" w:rsidR="00D408CF" w:rsidRDefault="0077714F">
      <w:pPr>
        <w:spacing w:after="160" w:line="254" w:lineRule="auto"/>
      </w:pPr>
      <w:r>
        <w:rPr>
          <w:rStyle w:val="Nadruk"/>
        </w:rPr>
        <w:t xml:space="preserve">Zelf gemaakt: </w:t>
      </w:r>
    </w:p>
    <w:p w14:paraId="5459B074" w14:textId="77777777" w:rsidR="00D408CF" w:rsidRDefault="00D408CF">
      <w:pPr>
        <w:ind w:left="360"/>
      </w:pPr>
    </w:p>
    <w:p w14:paraId="5459B075" w14:textId="77777777" w:rsidR="00D408CF" w:rsidRDefault="00D408CF">
      <w:pPr>
        <w:ind w:left="360"/>
      </w:pPr>
    </w:p>
    <w:p w14:paraId="5459B076" w14:textId="77777777" w:rsidR="00D408CF" w:rsidRDefault="00D408CF">
      <w:pPr>
        <w:ind w:left="360"/>
      </w:pPr>
    </w:p>
    <w:p w14:paraId="5459B077" w14:textId="77777777" w:rsidR="00D408CF" w:rsidRDefault="0077714F">
      <w:pPr>
        <w:ind w:left="360"/>
      </w:pPr>
      <w:r>
        <w:rPr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9B06D" wp14:editId="5459B06E">
                <wp:simplePos x="0" y="0"/>
                <wp:positionH relativeFrom="margin">
                  <wp:posOffset>351787</wp:posOffset>
                </wp:positionH>
                <wp:positionV relativeFrom="paragraph">
                  <wp:posOffset>93341</wp:posOffset>
                </wp:positionV>
                <wp:extent cx="1584956" cy="541023"/>
                <wp:effectExtent l="0" t="0" r="0" b="0"/>
                <wp:wrapNone/>
                <wp:docPr id="3" name="Tekstva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56" cy="54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59B0C9" w14:textId="77777777" w:rsidR="00D408CF" w:rsidRDefault="007771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Residu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59B06D" id="_x0000_t202" coordsize="21600,21600" o:spt="202" path="m,l,21600r21600,l21600,xe">
                <v:stroke joinstyle="miter"/>
                <v:path gradientshapeok="t" o:connecttype="rect"/>
              </v:shapetype>
              <v:shape id="Tekstvak 102" o:spid="_x0000_s1026" type="#_x0000_t202" style="position:absolute;left:0;text-align:left;margin-left:27.7pt;margin-top:7.35pt;width:124.8pt;height:42.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" filled="f" stroked="f">
                <v:textbox>
                  <w:txbxContent>
                    <w:p w14:paraId="5459B0C9" w14:textId="77777777" w:rsidR="00D408CF" w:rsidRDefault="007771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Residu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9B078" w14:textId="77777777" w:rsidR="00D408CF" w:rsidRDefault="0077714F">
      <w:pPr>
        <w:ind w:left="3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59B06F" wp14:editId="5459B070">
                <wp:simplePos x="0" y="0"/>
                <wp:positionH relativeFrom="column">
                  <wp:posOffset>986152</wp:posOffset>
                </wp:positionH>
                <wp:positionV relativeFrom="paragraph">
                  <wp:posOffset>20958</wp:posOffset>
                </wp:positionV>
                <wp:extent cx="1632589" cy="45079"/>
                <wp:effectExtent l="0" t="114300" r="0" b="88271"/>
                <wp:wrapNone/>
                <wp:docPr id="4" name="Rechte verbindingslijn met pij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2589" cy="4507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D1C7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74" o:spid="_x0000_s1026" type="#_x0000_t32" style="position:absolute;margin-left:77.65pt;margin-top:1.65pt;width:128.55pt;height:3.5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" strokeweight="2.25pt">
                <v:stroke endarrow="open" joinstyle="miter"/>
              </v:shape>
            </w:pict>
          </mc:Fallback>
        </mc:AlternateContent>
      </w:r>
    </w:p>
    <w:p w14:paraId="5459B079" w14:textId="77777777" w:rsidR="00D408CF" w:rsidRDefault="00D408CF">
      <w:pPr>
        <w:ind w:left="360"/>
      </w:pPr>
    </w:p>
    <w:p w14:paraId="5459B07A" w14:textId="77777777" w:rsidR="00D408CF" w:rsidRDefault="00D408CF">
      <w:pPr>
        <w:ind w:left="360"/>
      </w:pPr>
    </w:p>
    <w:p w14:paraId="5459B07B" w14:textId="77777777" w:rsidR="00D408CF" w:rsidRDefault="00D408CF">
      <w:pPr>
        <w:ind w:left="360"/>
      </w:pPr>
    </w:p>
    <w:p w14:paraId="5459B07C" w14:textId="77777777" w:rsidR="00D408CF" w:rsidRDefault="0077714F">
      <w:pPr>
        <w:ind w:left="3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9B071" wp14:editId="5459B072">
                <wp:simplePos x="0" y="0"/>
                <wp:positionH relativeFrom="column">
                  <wp:posOffset>1167131</wp:posOffset>
                </wp:positionH>
                <wp:positionV relativeFrom="paragraph">
                  <wp:posOffset>231142</wp:posOffset>
                </wp:positionV>
                <wp:extent cx="1842131" cy="45079"/>
                <wp:effectExtent l="0" t="114300" r="0" b="88271"/>
                <wp:wrapNone/>
                <wp:docPr id="5" name="Rechte verbindingslijn met pij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2131" cy="4507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4AC2F" id="Rechte verbindingslijn met pijl 375" o:spid="_x0000_s1026" type="#_x0000_t32" style="position:absolute;margin-left:91.9pt;margin-top:18.2pt;width:145.05pt;height:3.5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" strokeweight="2.25pt">
                <v:stroke endarrow="open" joinstyle="miter"/>
              </v:shape>
            </w:pict>
          </mc:Fallback>
        </mc:AlternateContent>
      </w:r>
      <w:r>
        <w:rPr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9B073" wp14:editId="5459B074">
                <wp:simplePos x="0" y="0"/>
                <wp:positionH relativeFrom="margin">
                  <wp:posOffset>437512</wp:posOffset>
                </wp:positionH>
                <wp:positionV relativeFrom="paragraph">
                  <wp:posOffset>88897</wp:posOffset>
                </wp:positionV>
                <wp:extent cx="1584956" cy="541023"/>
                <wp:effectExtent l="0" t="0" r="0" b="0"/>
                <wp:wrapNone/>
                <wp:docPr id="6" name="Tekstva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56" cy="54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59B0CB" w14:textId="77777777" w:rsidR="00D408CF" w:rsidRDefault="007771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Filtraat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73" id="Tekstvak 104" o:spid="_x0000_s1027" type="#_x0000_t202" style="position:absolute;left:0;text-align:left;margin-left:34.45pt;margin-top:7pt;width:124.8pt;height:42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" filled="f" stroked="f">
                <v:textbox>
                  <w:txbxContent>
                    <w:p w14:paraId="5459B0CB" w14:textId="77777777" w:rsidR="00D408CF" w:rsidRDefault="007771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Filtraat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9B07D" w14:textId="77777777" w:rsidR="00D408CF" w:rsidRDefault="00D408CF">
      <w:pPr>
        <w:ind w:left="360"/>
      </w:pPr>
    </w:p>
    <w:p w14:paraId="5459B07E" w14:textId="77777777" w:rsidR="00D408CF" w:rsidRDefault="00D408CF">
      <w:pPr>
        <w:ind w:left="360"/>
      </w:pPr>
    </w:p>
    <w:p w14:paraId="5459B07F" w14:textId="77777777" w:rsidR="00D408CF" w:rsidRDefault="00D408CF"/>
    <w:p w14:paraId="5459B080" w14:textId="77777777" w:rsidR="00D408CF" w:rsidRDefault="00D408CF">
      <w:pPr>
        <w:ind w:left="360"/>
        <w:rPr>
          <w:b/>
          <w:bCs/>
        </w:rPr>
      </w:pPr>
    </w:p>
    <w:p w14:paraId="5459B081" w14:textId="77777777" w:rsidR="00D408CF" w:rsidRDefault="00D408CF"/>
    <w:p w14:paraId="5459B082" w14:textId="77777777" w:rsidR="00D408CF" w:rsidRDefault="0077714F">
      <w:r>
        <w:rPr>
          <w:rStyle w:val="Nadruk"/>
        </w:rPr>
        <w:t>Filmpje:</w:t>
      </w:r>
      <w:r>
        <w:t xml:space="preserve"> </w:t>
      </w:r>
    </w:p>
    <w:p w14:paraId="5459B083" w14:textId="77777777" w:rsidR="00D408CF" w:rsidRDefault="0077714F">
      <w:hyperlink r:id="rId9" w:history="1">
        <w:r>
          <w:rPr>
            <w:rStyle w:val="Hyperlink"/>
          </w:rPr>
          <w:t>https://www.youtube.com/watch?v=QxjfyamgfiM</w:t>
        </w:r>
      </w:hyperlink>
    </w:p>
    <w:p w14:paraId="5459B084" w14:textId="77777777" w:rsidR="00D408CF" w:rsidRDefault="00D408CF"/>
    <w:p w14:paraId="5459B085" w14:textId="77777777" w:rsidR="00D408CF" w:rsidRDefault="00D408CF">
      <w:pPr>
        <w:pageBreakBefore/>
        <w:spacing w:after="160"/>
      </w:pPr>
    </w:p>
    <w:p w14:paraId="5459B086" w14:textId="77777777" w:rsidR="00D408CF" w:rsidRDefault="0077714F">
      <w:pPr>
        <w:pStyle w:val="Kop3"/>
      </w:pPr>
      <w:r>
        <w:t xml:space="preserve">Extraheren </w:t>
      </w:r>
    </w:p>
    <w:p w14:paraId="5459B087" w14:textId="77777777" w:rsidR="00D408CF" w:rsidRDefault="0077714F">
      <w:pPr>
        <w:spacing w:after="160" w:line="254" w:lineRule="auto"/>
      </w:pPr>
      <w:r>
        <w:rPr>
          <w:noProof/>
          <w:lang w:eastAsia="nl-BE"/>
        </w:rPr>
        <w:drawing>
          <wp:anchor distT="0" distB="0" distL="114300" distR="114300" simplePos="0" relativeHeight="251677696" behindDoc="0" locked="0" layoutInCell="1" allowOverlap="1" wp14:anchorId="5459B075" wp14:editId="5459B076">
            <wp:simplePos x="0" y="0"/>
            <wp:positionH relativeFrom="column">
              <wp:posOffset>224156</wp:posOffset>
            </wp:positionH>
            <wp:positionV relativeFrom="paragraph">
              <wp:posOffset>205109</wp:posOffset>
            </wp:positionV>
            <wp:extent cx="2879729" cy="1868805"/>
            <wp:effectExtent l="0" t="0" r="0" b="0"/>
            <wp:wrapTight wrapText="bothSides">
              <wp:wrapPolygon edited="0">
                <wp:start x="0" y="0"/>
                <wp:lineTo x="0" y="21358"/>
                <wp:lineTo x="21433" y="21358"/>
                <wp:lineTo x="21433" y="0"/>
                <wp:lineTo x="0" y="0"/>
              </wp:wrapPolygon>
            </wp:wrapTight>
            <wp:docPr id="7" name="Afbeelding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t="1029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9" cy="18688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adruk"/>
        </w:rPr>
        <w:t xml:space="preserve">Algemeen: </w:t>
      </w:r>
    </w:p>
    <w:p w14:paraId="5459B088" w14:textId="77777777" w:rsidR="00D408CF" w:rsidRDefault="00D408CF">
      <w:pPr>
        <w:ind w:left="360"/>
        <w:rPr>
          <w:b/>
          <w:bCs/>
        </w:rPr>
      </w:pPr>
    </w:p>
    <w:p w14:paraId="5459B089" w14:textId="77777777" w:rsidR="00D408CF" w:rsidRDefault="00D408CF">
      <w:pPr>
        <w:spacing w:after="160" w:line="254" w:lineRule="auto"/>
      </w:pPr>
    </w:p>
    <w:p w14:paraId="5459B08A" w14:textId="77777777" w:rsidR="00D408CF" w:rsidRDefault="00D408CF">
      <w:pPr>
        <w:spacing w:after="160" w:line="254" w:lineRule="auto"/>
      </w:pPr>
    </w:p>
    <w:p w14:paraId="5459B08B" w14:textId="77777777" w:rsidR="00D408CF" w:rsidRDefault="00D408CF">
      <w:pPr>
        <w:spacing w:after="160" w:line="254" w:lineRule="auto"/>
      </w:pPr>
    </w:p>
    <w:p w14:paraId="5459B08C" w14:textId="77777777" w:rsidR="00D408CF" w:rsidRDefault="00D408CF">
      <w:pPr>
        <w:spacing w:after="160" w:line="254" w:lineRule="auto"/>
      </w:pPr>
    </w:p>
    <w:p w14:paraId="5459B08D" w14:textId="77777777" w:rsidR="00D408CF" w:rsidRDefault="0077714F">
      <w:pPr>
        <w:spacing w:after="160" w:line="254" w:lineRule="auto"/>
      </w:pPr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5459B077" wp14:editId="5459B078">
            <wp:simplePos x="0" y="0"/>
            <wp:positionH relativeFrom="column">
              <wp:posOffset>1518283</wp:posOffset>
            </wp:positionH>
            <wp:positionV relativeFrom="paragraph">
              <wp:posOffset>159384</wp:posOffset>
            </wp:positionV>
            <wp:extent cx="3044193" cy="4059551"/>
            <wp:effectExtent l="6671" t="12379" r="10478" b="10478"/>
            <wp:wrapTight wrapText="bothSides">
              <wp:wrapPolygon edited="0">
                <wp:start x="21686" y="-37"/>
                <wp:lineTo x="59" y="-37"/>
                <wp:lineTo x="59" y="21556"/>
                <wp:lineTo x="21686" y="21556"/>
                <wp:lineTo x="21686" y="-37"/>
              </wp:wrapPolygon>
            </wp:wrapTight>
            <wp:docPr id="8" name="Afbeelding 376" descr="https://scontent.fbru2-1.fna.fbcdn.net/v/t1.15752-9/90736585_244883649999421_1995304517091983360_n.jpg?_nc_cat=105&amp;_nc_sid=b96e70&amp;_nc_ohc=Jczpn4JxDs8AX83TfVF&amp;_nc_ht=scontent.fbru2-1.fna&amp;oh=4c947e0b77c50d360094723b127be119&amp;oe=5E9FF8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044193" cy="40595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08E" w14:textId="77777777" w:rsidR="00D408CF" w:rsidRDefault="00D408CF">
      <w:pPr>
        <w:spacing w:after="0"/>
      </w:pPr>
    </w:p>
    <w:p w14:paraId="5459B08F" w14:textId="77777777" w:rsidR="00D408CF" w:rsidRDefault="0077714F">
      <w:pPr>
        <w:spacing w:after="0"/>
      </w:pPr>
      <w:r>
        <w:rPr>
          <w:rStyle w:val="Nadruk"/>
        </w:rPr>
        <w:t>Zelf gemaakt:</w:t>
      </w:r>
    </w:p>
    <w:p w14:paraId="5459B090" w14:textId="77777777" w:rsidR="00D408CF" w:rsidRDefault="0077714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9B079" wp14:editId="5459B07A">
                <wp:simplePos x="0" y="0"/>
                <wp:positionH relativeFrom="column">
                  <wp:posOffset>3605534</wp:posOffset>
                </wp:positionH>
                <wp:positionV relativeFrom="paragraph">
                  <wp:posOffset>213997</wp:posOffset>
                </wp:positionV>
                <wp:extent cx="1514475" cy="485775"/>
                <wp:effectExtent l="0" t="0" r="28575" b="28575"/>
                <wp:wrapNone/>
                <wp:docPr id="9" name="Tekstvak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85775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CD" w14:textId="77777777" w:rsidR="00D408CF" w:rsidRDefault="0077714F">
                            <w:r>
                              <w:t>Extractiemiddel + mengsel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79" id="Tekstvak 379" o:spid="_x0000_s1028" type="#_x0000_t202" style="position:absolute;margin-left:283.9pt;margin-top:16.85pt;width:119.25pt;height:3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" filled="f" strokeweight=".17625mm">
                <v:textbox>
                  <w:txbxContent>
                    <w:p w14:paraId="5459B0CD" w14:textId="77777777" w:rsidR="00D408CF" w:rsidRDefault="0077714F">
                      <w:r>
                        <w:t>Extractiemiddel + mengsel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9B07B" wp14:editId="5459B07C">
                <wp:simplePos x="0" y="0"/>
                <wp:positionH relativeFrom="column">
                  <wp:posOffset>347984</wp:posOffset>
                </wp:positionH>
                <wp:positionV relativeFrom="paragraph">
                  <wp:posOffset>185422</wp:posOffset>
                </wp:positionV>
                <wp:extent cx="771525" cy="352428"/>
                <wp:effectExtent l="0" t="0" r="28575" b="28572"/>
                <wp:wrapNone/>
                <wp:docPr id="10" name="Tekstvak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52428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CF" w14:textId="77777777" w:rsidR="00D408CF" w:rsidRDefault="0077714F">
                            <w:r>
                              <w:t>Mengsel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7B" id="Tekstvak 377" o:spid="_x0000_s1029" type="#_x0000_t202" style="position:absolute;margin-left:27.4pt;margin-top:14.6pt;width:60.75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" filled="f" strokeweight=".17625mm">
                <v:textbox>
                  <w:txbxContent>
                    <w:p w14:paraId="5459B0CF" w14:textId="77777777" w:rsidR="00D408CF" w:rsidRDefault="0077714F">
                      <w:r>
                        <w:t>Mengsel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91" w14:textId="77777777" w:rsidR="00D408CF" w:rsidRDefault="00D408CF">
      <w:pPr>
        <w:rPr>
          <w:b/>
          <w:bCs/>
        </w:rPr>
      </w:pPr>
    </w:p>
    <w:p w14:paraId="5459B092" w14:textId="77777777" w:rsidR="00D408CF" w:rsidRDefault="00D408CF">
      <w:pPr>
        <w:rPr>
          <w:b/>
          <w:bCs/>
        </w:rPr>
      </w:pPr>
    </w:p>
    <w:p w14:paraId="5459B093" w14:textId="77777777" w:rsidR="00D408CF" w:rsidRDefault="00D408CF">
      <w:pPr>
        <w:rPr>
          <w:b/>
          <w:bCs/>
        </w:rPr>
      </w:pPr>
    </w:p>
    <w:p w14:paraId="5459B094" w14:textId="77777777" w:rsidR="00D408CF" w:rsidRDefault="00D408CF">
      <w:pPr>
        <w:rPr>
          <w:b/>
          <w:bCs/>
        </w:rPr>
      </w:pPr>
    </w:p>
    <w:p w14:paraId="5459B095" w14:textId="77777777" w:rsidR="00D408CF" w:rsidRDefault="00D408CF"/>
    <w:p w14:paraId="5459B096" w14:textId="77777777" w:rsidR="00D408CF" w:rsidRDefault="0077714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59B07D" wp14:editId="5459B07E">
                <wp:simplePos x="0" y="0"/>
                <wp:positionH relativeFrom="column">
                  <wp:posOffset>-104771</wp:posOffset>
                </wp:positionH>
                <wp:positionV relativeFrom="paragraph">
                  <wp:posOffset>219071</wp:posOffset>
                </wp:positionV>
                <wp:extent cx="1333496" cy="352428"/>
                <wp:effectExtent l="0" t="0" r="19054" b="28572"/>
                <wp:wrapNone/>
                <wp:docPr id="11" name="Tekstvak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496" cy="352428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D1" w14:textId="77777777" w:rsidR="00D408CF" w:rsidRDefault="0077714F">
                            <w:r>
                              <w:t>Extractiemiddel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7D" id="Tekstvak 378" o:spid="_x0000_s1030" type="#_x0000_t202" style="position:absolute;margin-left:-8.25pt;margin-top:17.25pt;width:10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" filled="f" strokeweight=".17625mm">
                <v:textbox>
                  <w:txbxContent>
                    <w:p w14:paraId="5459B0D1" w14:textId="77777777" w:rsidR="00D408CF" w:rsidRDefault="0077714F">
                      <w:r>
                        <w:t>Extractiemiddel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97" w14:textId="77777777" w:rsidR="00D408CF" w:rsidRDefault="00D408CF"/>
    <w:p w14:paraId="5459B098" w14:textId="77777777" w:rsidR="00D408CF" w:rsidRDefault="00D408CF"/>
    <w:p w14:paraId="5459B099" w14:textId="77777777" w:rsidR="00D408CF" w:rsidRDefault="00D408CF"/>
    <w:p w14:paraId="5459B09A" w14:textId="77777777" w:rsidR="00D408CF" w:rsidRDefault="0077714F">
      <w:r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5459B07F" wp14:editId="5459B080">
            <wp:simplePos x="0" y="0"/>
            <wp:positionH relativeFrom="column">
              <wp:posOffset>2633333</wp:posOffset>
            </wp:positionH>
            <wp:positionV relativeFrom="paragraph">
              <wp:posOffset>103500</wp:posOffset>
            </wp:positionV>
            <wp:extent cx="2911477" cy="3882386"/>
            <wp:effectExtent l="9846" t="9204" r="13018" b="13019"/>
            <wp:wrapTight wrapText="bothSides">
              <wp:wrapPolygon edited="0">
                <wp:start x="21666" y="-57"/>
                <wp:lineTo x="42" y="-57"/>
                <wp:lineTo x="42" y="21568"/>
                <wp:lineTo x="21666" y="21568"/>
                <wp:lineTo x="21666" y="-57"/>
              </wp:wrapPolygon>
            </wp:wrapTight>
            <wp:docPr id="12" name="Afbeelding 380" descr="https://scontent.fbru2-1.fna.fbcdn.net/v/t1.15752-9/90625719_497281151161197_4449528965526192128_n.jpg?_nc_cat=105&amp;_nc_sid=b96e70&amp;_nc_ohc=a-8c7WxCpb8AX-XWFhE&amp;_nc_ht=scontent.fbru2-1.fna&amp;oh=a70cf540609e62e2e9119b13bf4ca06f&amp;oe=5E9D56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911477" cy="38823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09B" w14:textId="77777777" w:rsidR="00D408CF" w:rsidRDefault="00D408CF"/>
    <w:p w14:paraId="5459B09C" w14:textId="77777777" w:rsidR="00D408CF" w:rsidRDefault="00D408CF"/>
    <w:p w14:paraId="5459B09D" w14:textId="77777777" w:rsidR="00D408CF" w:rsidRDefault="00D408CF"/>
    <w:p w14:paraId="5459B09E" w14:textId="77777777" w:rsidR="00D408CF" w:rsidRDefault="0077714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59B081" wp14:editId="5459B082">
                <wp:simplePos x="0" y="0"/>
                <wp:positionH relativeFrom="column">
                  <wp:posOffset>-261618</wp:posOffset>
                </wp:positionH>
                <wp:positionV relativeFrom="paragraph">
                  <wp:posOffset>187954</wp:posOffset>
                </wp:positionV>
                <wp:extent cx="2390771" cy="1457325"/>
                <wp:effectExtent l="0" t="0" r="0" b="9525"/>
                <wp:wrapNone/>
                <wp:docPr id="13" name="Tekstvak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1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59B0D3" w14:textId="77777777" w:rsidR="00D408CF" w:rsidRDefault="0077714F">
                            <w:r>
                              <w:t xml:space="preserve">Na filtreren </w:t>
                            </w:r>
                          </w:p>
                          <w:p w14:paraId="5459B0D4" w14:textId="77777777" w:rsidR="00D408CF" w:rsidRDefault="00D408CF"/>
                          <w:p w14:paraId="5459B0D5" w14:textId="77777777" w:rsidR="00D408CF" w:rsidRDefault="00D408CF"/>
                          <w:p w14:paraId="5459B0D6" w14:textId="77777777" w:rsidR="00D408CF" w:rsidRDefault="0077714F">
                            <w:r>
                              <w:t xml:space="preserve">Bij </w:t>
                            </w:r>
                            <w:r>
                              <w:t>extraheren kan je denken aan thee zetten of koffie zetten.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81" id="Tekstvak 381" o:spid="_x0000_s1031" type="#_x0000_t202" style="position:absolute;margin-left:-20.6pt;margin-top:14.8pt;width:188.25pt;height:11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" filled="f" stroked="f">
                <v:textbox>
                  <w:txbxContent>
                    <w:p w14:paraId="5459B0D3" w14:textId="77777777" w:rsidR="00D408CF" w:rsidRDefault="0077714F">
                      <w:r>
                        <w:t xml:space="preserve">Na filtreren </w:t>
                      </w:r>
                    </w:p>
                    <w:p w14:paraId="5459B0D4" w14:textId="77777777" w:rsidR="00D408CF" w:rsidRDefault="00D408CF"/>
                    <w:p w14:paraId="5459B0D5" w14:textId="77777777" w:rsidR="00D408CF" w:rsidRDefault="00D408CF"/>
                    <w:p w14:paraId="5459B0D6" w14:textId="77777777" w:rsidR="00D408CF" w:rsidRDefault="0077714F">
                      <w:r>
                        <w:t xml:space="preserve">Bij </w:t>
                      </w:r>
                      <w:r>
                        <w:t>extraheren kan je denken aan thee zetten of koffie zetten.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9F" w14:textId="77777777" w:rsidR="00D408CF" w:rsidRDefault="0077714F">
      <w:r>
        <w:rPr>
          <w:i/>
          <w:i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59B083" wp14:editId="5459B084">
                <wp:simplePos x="0" y="0"/>
                <wp:positionH relativeFrom="column">
                  <wp:posOffset>748034</wp:posOffset>
                </wp:positionH>
                <wp:positionV relativeFrom="paragraph">
                  <wp:posOffset>109856</wp:posOffset>
                </wp:positionV>
                <wp:extent cx="1885950" cy="295268"/>
                <wp:effectExtent l="19050" t="19050" r="76200" b="104782"/>
                <wp:wrapNone/>
                <wp:docPr id="14" name="Rechte verbindingslijn met pij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295268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9E609" id="Rechte verbindingslijn met pijl 383" o:spid="_x0000_s1026" type="#_x0000_t32" style="position:absolute;margin-left:58.9pt;margin-top:8.65pt;width:148.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" strokeweight="2.25pt">
                <v:stroke endarrow="open" joinstyle="miter"/>
              </v:shape>
            </w:pict>
          </mc:Fallback>
        </mc:AlternateContent>
      </w:r>
    </w:p>
    <w:p w14:paraId="5459B0A0" w14:textId="77777777" w:rsidR="00D408CF" w:rsidRDefault="00D408CF"/>
    <w:p w14:paraId="5459B0A1" w14:textId="77777777" w:rsidR="00D408CF" w:rsidRDefault="00D408CF"/>
    <w:p w14:paraId="5459B0A2" w14:textId="77777777" w:rsidR="00D408CF" w:rsidRDefault="00D408CF"/>
    <w:p w14:paraId="5459B0A3" w14:textId="77777777" w:rsidR="00D408CF" w:rsidRDefault="00D408CF"/>
    <w:p w14:paraId="5459B0A4" w14:textId="77777777" w:rsidR="00D408CF" w:rsidRDefault="00D408CF"/>
    <w:p w14:paraId="5459B0A5" w14:textId="77777777" w:rsidR="00D408CF" w:rsidRDefault="00D408CF"/>
    <w:p w14:paraId="5459B0A6" w14:textId="77777777" w:rsidR="00D408CF" w:rsidRDefault="00D408CF"/>
    <w:p w14:paraId="5459B0A7" w14:textId="77777777" w:rsidR="00D408CF" w:rsidRDefault="0077714F">
      <w:r>
        <w:rPr>
          <w:rStyle w:val="Nadruk"/>
        </w:rPr>
        <w:lastRenderedPageBreak/>
        <w:t>Filmpje:</w:t>
      </w:r>
      <w:r>
        <w:t xml:space="preserve"> </w:t>
      </w:r>
      <w:hyperlink r:id="rId13" w:history="1">
        <w:r>
          <w:rPr>
            <w:rStyle w:val="Hyperlink"/>
          </w:rPr>
          <w:t>https://www.youtube.com/watch?v=P9qIMAGhcYY</w:t>
        </w:r>
      </w:hyperlink>
    </w:p>
    <w:p w14:paraId="5459B0A8" w14:textId="77777777" w:rsidR="00D408CF" w:rsidRDefault="0077714F">
      <w:pPr>
        <w:pStyle w:val="Kop3"/>
      </w:pPr>
      <w:r>
        <w:t xml:space="preserve">Adsorberen </w:t>
      </w:r>
    </w:p>
    <w:p w14:paraId="5459B0A9" w14:textId="77777777" w:rsidR="00D408CF" w:rsidRDefault="0077714F">
      <w:pPr>
        <w:spacing w:after="160" w:line="254" w:lineRule="auto"/>
      </w:pPr>
      <w:r>
        <w:rPr>
          <w:rStyle w:val="Nadruk"/>
        </w:rPr>
        <w:t>Algemeen:</w:t>
      </w:r>
    </w:p>
    <w:p w14:paraId="5459B0AA" w14:textId="77777777" w:rsidR="00D408CF" w:rsidRDefault="0077714F">
      <w:pPr>
        <w:pStyle w:val="Lijstalinea"/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5459B085" wp14:editId="5459B086">
            <wp:simplePos x="0" y="0"/>
            <wp:positionH relativeFrom="margin">
              <wp:posOffset>182880</wp:posOffset>
            </wp:positionH>
            <wp:positionV relativeFrom="paragraph">
              <wp:posOffset>73023</wp:posOffset>
            </wp:positionV>
            <wp:extent cx="2879729" cy="1240785"/>
            <wp:effectExtent l="0" t="0" r="0" b="0"/>
            <wp:wrapThrough wrapText="bothSides">
              <wp:wrapPolygon edited="0">
                <wp:start x="0" y="0"/>
                <wp:lineTo x="0" y="21235"/>
                <wp:lineTo x="21433" y="21235"/>
                <wp:lineTo x="21433" y="0"/>
                <wp:lineTo x="0" y="0"/>
              </wp:wrapPolygon>
            </wp:wrapThrough>
            <wp:docPr id="15" name="Afbeelding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9" cy="12407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5459B087" wp14:editId="5459B088">
            <wp:simplePos x="0" y="0"/>
            <wp:positionH relativeFrom="margin">
              <wp:align>right</wp:align>
            </wp:positionH>
            <wp:positionV relativeFrom="paragraph">
              <wp:posOffset>1271</wp:posOffset>
            </wp:positionV>
            <wp:extent cx="1569723" cy="1584956"/>
            <wp:effectExtent l="0" t="0" r="0" b="0"/>
            <wp:wrapThrough wrapText="bothSides">
              <wp:wrapPolygon edited="0">
                <wp:start x="0" y="0"/>
                <wp:lineTo x="0" y="21297"/>
                <wp:lineTo x="21233" y="21297"/>
                <wp:lineTo x="21233" y="0"/>
                <wp:lineTo x="0" y="0"/>
              </wp:wrapPolygon>
            </wp:wrapThrough>
            <wp:docPr id="16" name="Afbeelding 119" descr="Afbeeldingsresultaat voor aanhechtingsvermogen en oplosbaarhe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3" cy="15849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0AB" w14:textId="77777777" w:rsidR="00D408CF" w:rsidRDefault="00D408CF">
      <w:pPr>
        <w:pStyle w:val="Lijstalinea"/>
      </w:pPr>
    </w:p>
    <w:p w14:paraId="5459B0AC" w14:textId="77777777" w:rsidR="00D408CF" w:rsidRDefault="00D408CF">
      <w:pPr>
        <w:pStyle w:val="Lijstalinea"/>
      </w:pPr>
    </w:p>
    <w:p w14:paraId="5459B0AD" w14:textId="77777777" w:rsidR="00D408CF" w:rsidRDefault="00D408CF">
      <w:pPr>
        <w:pStyle w:val="Lijstalinea"/>
      </w:pPr>
    </w:p>
    <w:p w14:paraId="5459B0AE" w14:textId="77777777" w:rsidR="00D408CF" w:rsidRDefault="00D408CF">
      <w:pPr>
        <w:pStyle w:val="Lijstalinea"/>
      </w:pPr>
    </w:p>
    <w:p w14:paraId="5459B0AF" w14:textId="77777777" w:rsidR="00D408CF" w:rsidRDefault="00D408CF">
      <w:pPr>
        <w:pStyle w:val="Lijstalinea"/>
      </w:pPr>
    </w:p>
    <w:p w14:paraId="5459B0B0" w14:textId="77777777" w:rsidR="00D408CF" w:rsidRDefault="00D408CF">
      <w:pPr>
        <w:tabs>
          <w:tab w:val="left" w:pos="912"/>
        </w:tabs>
        <w:spacing w:after="160" w:line="254" w:lineRule="auto"/>
      </w:pPr>
    </w:p>
    <w:p w14:paraId="5459B0B1" w14:textId="77777777" w:rsidR="00D408CF" w:rsidRDefault="0077714F">
      <w:pPr>
        <w:tabs>
          <w:tab w:val="left" w:pos="912"/>
        </w:tabs>
        <w:spacing w:after="160" w:line="254" w:lineRule="auto"/>
      </w:pPr>
      <w:r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5459B089" wp14:editId="5459B08A">
            <wp:simplePos x="0" y="0"/>
            <wp:positionH relativeFrom="column">
              <wp:posOffset>1405259</wp:posOffset>
            </wp:positionH>
            <wp:positionV relativeFrom="paragraph">
              <wp:posOffset>284478</wp:posOffset>
            </wp:positionV>
            <wp:extent cx="4219571" cy="3164208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7" name="Afbeelding 395" descr="https://scontent.fbru2-1.fna.fbcdn.net/v/t1.15752-9/90671372_1155969334745599_1252083134011277312_n.jpg?_nc_cat=102&amp;_nc_sid=b96e70&amp;_nc_ohc=p4mTznwJDcQAX_llJaG&amp;_nc_ht=scontent.fbru2-1.fna&amp;oh=a448d7118955832b912e29c43246761c&amp;oe=5EA03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1" cy="3164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adruk"/>
        </w:rPr>
        <w:t>Zelf gemaakt:</w:t>
      </w:r>
    </w:p>
    <w:p w14:paraId="5459B0B2" w14:textId="77777777" w:rsidR="00D408CF" w:rsidRDefault="0077714F">
      <w:pPr>
        <w:spacing w:after="1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59B08B" wp14:editId="5459B08C">
                <wp:simplePos x="0" y="0"/>
                <wp:positionH relativeFrom="column">
                  <wp:posOffset>4424681</wp:posOffset>
                </wp:positionH>
                <wp:positionV relativeFrom="paragraph">
                  <wp:posOffset>125730</wp:posOffset>
                </wp:positionV>
                <wp:extent cx="1333496" cy="581028"/>
                <wp:effectExtent l="0" t="0" r="19054" b="28572"/>
                <wp:wrapNone/>
                <wp:docPr id="18" name="Tekstvak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496" cy="581028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D8" w14:textId="77777777" w:rsidR="00D408CF" w:rsidRDefault="0077714F">
                            <w:r>
                              <w:t>Adsorptiemiddel + mengsel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8B" id="Tekstvak 398" o:spid="_x0000_s1032" type="#_x0000_t202" style="position:absolute;margin-left:348.4pt;margin-top:9.9pt;width:105pt;height:4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" filled="f" strokeweight=".17625mm">
                <v:textbox>
                  <w:txbxContent>
                    <w:p w14:paraId="5459B0D8" w14:textId="77777777" w:rsidR="00D408CF" w:rsidRDefault="0077714F">
                      <w:r>
                        <w:t>Adsorptiemiddel + mengsel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B3" w14:textId="77777777" w:rsidR="00D408CF" w:rsidRDefault="0077714F">
      <w:pPr>
        <w:spacing w:after="1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59B08D" wp14:editId="5459B08E">
                <wp:simplePos x="0" y="0"/>
                <wp:positionH relativeFrom="column">
                  <wp:posOffset>714375</wp:posOffset>
                </wp:positionH>
                <wp:positionV relativeFrom="paragraph">
                  <wp:posOffset>74925</wp:posOffset>
                </wp:positionV>
                <wp:extent cx="771525" cy="352428"/>
                <wp:effectExtent l="0" t="0" r="28575" b="28572"/>
                <wp:wrapNone/>
                <wp:docPr id="19" name="Tekstva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52428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DA" w14:textId="77777777" w:rsidR="00D408CF" w:rsidRDefault="0077714F">
                            <w:r>
                              <w:t>Mengsel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8D" id="Tekstvak 396" o:spid="_x0000_s1033" type="#_x0000_t202" style="position:absolute;margin-left:56.25pt;margin-top:5.9pt;width:60.75pt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" filled="f" strokeweight=".17625mm">
                <v:textbox>
                  <w:txbxContent>
                    <w:p w14:paraId="5459B0DA" w14:textId="77777777" w:rsidR="00D408CF" w:rsidRDefault="0077714F">
                      <w:r>
                        <w:t>Mengsel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B4" w14:textId="77777777" w:rsidR="00D408CF" w:rsidRDefault="00D408CF">
      <w:pPr>
        <w:spacing w:after="160"/>
      </w:pPr>
    </w:p>
    <w:p w14:paraId="5459B0B5" w14:textId="77777777" w:rsidR="00D408CF" w:rsidRDefault="00D408CF">
      <w:pPr>
        <w:spacing w:after="160"/>
      </w:pPr>
    </w:p>
    <w:p w14:paraId="5459B0B6" w14:textId="77777777" w:rsidR="00D408CF" w:rsidRDefault="00D408CF">
      <w:pPr>
        <w:spacing w:after="160"/>
      </w:pPr>
    </w:p>
    <w:p w14:paraId="5459B0B7" w14:textId="77777777" w:rsidR="00D408CF" w:rsidRDefault="00D408CF">
      <w:pPr>
        <w:spacing w:after="160"/>
      </w:pPr>
    </w:p>
    <w:p w14:paraId="5459B0B8" w14:textId="77777777" w:rsidR="00D408CF" w:rsidRDefault="00D408CF">
      <w:pPr>
        <w:spacing w:after="160"/>
      </w:pPr>
    </w:p>
    <w:p w14:paraId="5459B0B9" w14:textId="77777777" w:rsidR="00D408CF" w:rsidRDefault="0077714F">
      <w:pPr>
        <w:spacing w:after="1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59B08F" wp14:editId="5459B090">
                <wp:simplePos x="0" y="0"/>
                <wp:positionH relativeFrom="column">
                  <wp:posOffset>90809</wp:posOffset>
                </wp:positionH>
                <wp:positionV relativeFrom="paragraph">
                  <wp:posOffset>113028</wp:posOffset>
                </wp:positionV>
                <wp:extent cx="1390646" cy="352428"/>
                <wp:effectExtent l="0" t="0" r="19054" b="28572"/>
                <wp:wrapNone/>
                <wp:docPr id="20" name="Tekstvak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46" cy="352428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DC" w14:textId="77777777" w:rsidR="00D408CF" w:rsidRDefault="0077714F">
                            <w:r>
                              <w:t>Adsorptiemiddel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8F" id="Tekstvak 397" o:spid="_x0000_s1034" type="#_x0000_t202" style="position:absolute;margin-left:7.15pt;margin-top:8.9pt;width:109.5pt;height:2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" filled="f" strokeweight=".17625mm">
                <v:textbox>
                  <w:txbxContent>
                    <w:p w14:paraId="5459B0DC" w14:textId="77777777" w:rsidR="00D408CF" w:rsidRDefault="0077714F">
                      <w:r>
                        <w:t>Adsorptiemiddel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BA" w14:textId="77777777" w:rsidR="00D408CF" w:rsidRDefault="00D408CF">
      <w:pPr>
        <w:spacing w:after="160"/>
      </w:pPr>
    </w:p>
    <w:p w14:paraId="5459B0BB" w14:textId="77777777" w:rsidR="00D408CF" w:rsidRDefault="0077714F">
      <w:pPr>
        <w:spacing w:after="160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4864" behindDoc="0" locked="0" layoutInCell="1" allowOverlap="1" wp14:anchorId="5459B091" wp14:editId="5459B092">
            <wp:simplePos x="0" y="0"/>
            <wp:positionH relativeFrom="column">
              <wp:posOffset>2183776</wp:posOffset>
            </wp:positionH>
            <wp:positionV relativeFrom="paragraph">
              <wp:posOffset>102234</wp:posOffset>
            </wp:positionV>
            <wp:extent cx="3058155" cy="4077337"/>
            <wp:effectExtent l="4759" t="14291" r="13654" b="13654"/>
            <wp:wrapTight wrapText="bothSides">
              <wp:wrapPolygon edited="0">
                <wp:start x="21703" y="-24"/>
                <wp:lineTo x="36" y="-24"/>
                <wp:lineTo x="36" y="21573"/>
                <wp:lineTo x="21703" y="21573"/>
                <wp:lineTo x="21703" y="-24"/>
              </wp:wrapPolygon>
            </wp:wrapTight>
            <wp:docPr id="21" name="Afbeelding 399" descr="https://scontent.fbru2-1.fna.fbcdn.net/v/t1.15752-9/90783818_1136012616746170_7115093116620636160_n.jpg?_nc_cat=101&amp;_nc_sid=b96e70&amp;_nc_ohc=MRXvOdx_YrkAX9suT9U&amp;_nc_ht=scontent.fbru2-1.fna&amp;oh=6b7a494bc3151c880b8061f6a19aa2e7&amp;oe=5E9CE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058155" cy="40773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0BC" w14:textId="77777777" w:rsidR="00D408CF" w:rsidRDefault="00D408CF">
      <w:pPr>
        <w:spacing w:after="160"/>
      </w:pPr>
    </w:p>
    <w:p w14:paraId="5459B0BD" w14:textId="77777777" w:rsidR="00D408CF" w:rsidRDefault="00D408CF">
      <w:pPr>
        <w:spacing w:after="160"/>
      </w:pPr>
    </w:p>
    <w:p w14:paraId="5459B0BE" w14:textId="77777777" w:rsidR="00D408CF" w:rsidRDefault="0077714F">
      <w:pPr>
        <w:spacing w:after="160"/>
      </w:pPr>
      <w:r>
        <w:rPr>
          <w:i/>
          <w:i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59B093" wp14:editId="5459B094">
                <wp:simplePos x="0" y="0"/>
                <wp:positionH relativeFrom="column">
                  <wp:posOffset>419096</wp:posOffset>
                </wp:positionH>
                <wp:positionV relativeFrom="paragraph">
                  <wp:posOffset>286380</wp:posOffset>
                </wp:positionV>
                <wp:extent cx="1885950" cy="295278"/>
                <wp:effectExtent l="19050" t="19050" r="76200" b="104772"/>
                <wp:wrapNone/>
                <wp:docPr id="22" name="Rechte verbindingslijn met pij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295278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AC111" id="Rechte verbindingslijn met pijl 401" o:spid="_x0000_s1026" type="#_x0000_t32" style="position:absolute;margin-left:33pt;margin-top:22.55pt;width:148.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59B095" wp14:editId="5459B096">
                <wp:simplePos x="0" y="0"/>
                <wp:positionH relativeFrom="column">
                  <wp:posOffset>-628650</wp:posOffset>
                </wp:positionH>
                <wp:positionV relativeFrom="paragraph">
                  <wp:posOffset>123187</wp:posOffset>
                </wp:positionV>
                <wp:extent cx="2390771" cy="1457325"/>
                <wp:effectExtent l="0" t="0" r="0" b="9525"/>
                <wp:wrapNone/>
                <wp:docPr id="23" name="Tekstvak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1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59B0DE" w14:textId="77777777" w:rsidR="00D408CF" w:rsidRDefault="0077714F">
                            <w:r>
                              <w:t xml:space="preserve">Na filtreren </w:t>
                            </w:r>
                          </w:p>
                          <w:p w14:paraId="5459B0DF" w14:textId="77777777" w:rsidR="00D408CF" w:rsidRDefault="00D408CF"/>
                          <w:p w14:paraId="5459B0E0" w14:textId="77777777" w:rsidR="00D408CF" w:rsidRDefault="0077714F">
                            <w:r>
                              <w:t>Het adsorptiemiddel houdt de stof vast. De andere gaat door de filter.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95" id="Tekstvak 400" o:spid="_x0000_s1035" type="#_x0000_t202" style="position:absolute;margin-left:-49.5pt;margin-top:9.7pt;width:188.25pt;height:11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" filled="f" stroked="f">
                <v:textbox>
                  <w:txbxContent>
                    <w:p w14:paraId="5459B0DE" w14:textId="77777777" w:rsidR="00D408CF" w:rsidRDefault="0077714F">
                      <w:r>
                        <w:t xml:space="preserve">Na filtreren </w:t>
                      </w:r>
                    </w:p>
                    <w:p w14:paraId="5459B0DF" w14:textId="77777777" w:rsidR="00D408CF" w:rsidRDefault="00D408CF"/>
                    <w:p w14:paraId="5459B0E0" w14:textId="77777777" w:rsidR="00D408CF" w:rsidRDefault="0077714F">
                      <w:r>
                        <w:t>Het adsorptiemiddel houdt de stof vast. De andere gaat door de filter.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BF" w14:textId="77777777" w:rsidR="00D408CF" w:rsidRDefault="00D408CF">
      <w:pPr>
        <w:spacing w:after="160"/>
      </w:pPr>
    </w:p>
    <w:p w14:paraId="5459B0C0" w14:textId="77777777" w:rsidR="00D408CF" w:rsidRDefault="00D408CF">
      <w:pPr>
        <w:spacing w:after="160"/>
      </w:pPr>
    </w:p>
    <w:p w14:paraId="5459B0C1" w14:textId="77777777" w:rsidR="00D408CF" w:rsidRDefault="00D408CF">
      <w:pPr>
        <w:spacing w:after="160"/>
      </w:pPr>
    </w:p>
    <w:p w14:paraId="5459B0C2" w14:textId="77777777" w:rsidR="00D408CF" w:rsidRDefault="00D408CF">
      <w:pPr>
        <w:spacing w:after="160"/>
      </w:pPr>
    </w:p>
    <w:p w14:paraId="5459B0C3" w14:textId="77777777" w:rsidR="00D408CF" w:rsidRDefault="00D408CF">
      <w:pPr>
        <w:spacing w:after="160"/>
      </w:pPr>
    </w:p>
    <w:p w14:paraId="5459B0C4" w14:textId="77777777" w:rsidR="00D408CF" w:rsidRDefault="00D408CF">
      <w:pPr>
        <w:spacing w:after="160"/>
      </w:pPr>
    </w:p>
    <w:p w14:paraId="5459B0C5" w14:textId="77777777" w:rsidR="00D408CF" w:rsidRDefault="00D408CF">
      <w:pPr>
        <w:spacing w:after="160"/>
      </w:pPr>
    </w:p>
    <w:p w14:paraId="5459B0C6" w14:textId="77777777" w:rsidR="00D408CF" w:rsidRDefault="00D408CF">
      <w:pPr>
        <w:spacing w:after="160"/>
      </w:pPr>
    </w:p>
    <w:p w14:paraId="5459B0C7" w14:textId="77777777" w:rsidR="00D408CF" w:rsidRDefault="0077714F">
      <w:pPr>
        <w:spacing w:after="160"/>
      </w:pPr>
      <w:r>
        <w:rPr>
          <w:rStyle w:val="Nadruk"/>
        </w:rPr>
        <w:t xml:space="preserve">Filmpje: </w:t>
      </w:r>
      <w:hyperlink r:id="rId18" w:history="1">
        <w:r>
          <w:rPr>
            <w:rStyle w:val="Hyperlink"/>
          </w:rPr>
          <w:t>https://www.youtube.com/watch?v=NXyelyx0wq0</w:t>
        </w:r>
      </w:hyperlink>
    </w:p>
    <w:p w14:paraId="5459B0C8" w14:textId="77777777" w:rsidR="00D408CF" w:rsidRDefault="0077714F">
      <w:pPr>
        <w:pStyle w:val="Kop3"/>
      </w:pPr>
      <w:r>
        <w:t xml:space="preserve">Zeven </w:t>
      </w:r>
    </w:p>
    <w:p w14:paraId="5459B0C9" w14:textId="77777777" w:rsidR="00D408CF" w:rsidRDefault="0077714F">
      <w:pPr>
        <w:rPr>
          <w:i/>
        </w:rPr>
      </w:pPr>
      <w:r>
        <w:rPr>
          <w:i/>
        </w:rPr>
        <w:t>Zelf gemaakt:</w:t>
      </w:r>
    </w:p>
    <w:p w14:paraId="5459B0CA" w14:textId="77777777" w:rsidR="00D408CF" w:rsidRDefault="0077714F">
      <w:r>
        <w:rPr>
          <w:noProof/>
          <w:lang w:eastAsia="nl-BE"/>
        </w:rPr>
        <w:drawing>
          <wp:inline distT="0" distB="0" distL="0" distR="0" wp14:anchorId="5459B097" wp14:editId="5459B098">
            <wp:extent cx="3869823" cy="5159767"/>
            <wp:effectExtent l="2728" t="16322" r="55" b="55"/>
            <wp:docPr id="24" name="Afbeelding 402" descr="https://scontent.fbru2-1.fna.fbcdn.net/v/t1.15752-9/90498509_702572403821077_3174985630752964608_n.jpg?_nc_cat=111&amp;_nc_sid=b96e70&amp;_nc_ohc=j-6PNpRGpHcAX-qWEvT&amp;_nc_ht=scontent.fbru2-1.fna&amp;oh=39e8bdf6927fdd1d2cb5e7ac665e69da&amp;oe=5EA0190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869823" cy="51597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59B0CB" w14:textId="77777777" w:rsidR="00D408CF" w:rsidRDefault="0077714F">
      <w:r>
        <w:rPr>
          <w:rStyle w:val="Nadruk"/>
        </w:rPr>
        <w:t>Filmpje:</w:t>
      </w:r>
      <w:r>
        <w:t xml:space="preserve"> </w:t>
      </w:r>
    </w:p>
    <w:p w14:paraId="5459B0CC" w14:textId="77777777" w:rsidR="00D408CF" w:rsidRDefault="0077714F">
      <w:hyperlink r:id="rId20" w:history="1">
        <w:r>
          <w:rPr>
            <w:rStyle w:val="Hyperlink"/>
          </w:rPr>
          <w:t>https://www.youtube.com/watch?v=9fa0MnSXyBE</w:t>
        </w:r>
      </w:hyperlink>
    </w:p>
    <w:p w14:paraId="5459B0CD" w14:textId="77777777" w:rsidR="00D408CF" w:rsidRDefault="0077714F">
      <w:pPr>
        <w:pStyle w:val="Kop3"/>
      </w:pPr>
      <w:r>
        <w:t xml:space="preserve">destilleren </w:t>
      </w:r>
    </w:p>
    <w:p w14:paraId="5459B0CE" w14:textId="77777777" w:rsidR="00D408CF" w:rsidRDefault="0077714F">
      <w:pPr>
        <w:spacing w:after="160" w:line="254" w:lineRule="auto"/>
      </w:pPr>
      <w:r>
        <w:rPr>
          <w:noProof/>
          <w:lang w:eastAsia="nl-BE"/>
        </w:rPr>
        <w:drawing>
          <wp:anchor distT="0" distB="0" distL="114300" distR="114300" simplePos="0" relativeHeight="251693056" behindDoc="1" locked="0" layoutInCell="1" allowOverlap="1" wp14:anchorId="5459B099" wp14:editId="5459B09A">
            <wp:simplePos x="0" y="0"/>
            <wp:positionH relativeFrom="column">
              <wp:posOffset>-156847</wp:posOffset>
            </wp:positionH>
            <wp:positionV relativeFrom="paragraph">
              <wp:posOffset>267974</wp:posOffset>
            </wp:positionV>
            <wp:extent cx="3609978" cy="3489643"/>
            <wp:effectExtent l="0" t="0" r="9522" b="0"/>
            <wp:wrapNone/>
            <wp:docPr id="25" name="Afbeelding 382" descr="Wietolie maken en alcohol terugwinnen - CNNBS.n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8" cy="3489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adruk"/>
        </w:rPr>
        <w:t xml:space="preserve">Algemeen: </w:t>
      </w:r>
    </w:p>
    <w:p w14:paraId="5459B0CF" w14:textId="77777777" w:rsidR="00D408CF" w:rsidRDefault="00D408CF">
      <w:pPr>
        <w:ind w:left="360"/>
        <w:rPr>
          <w:b/>
          <w:bCs/>
        </w:rPr>
      </w:pPr>
    </w:p>
    <w:p w14:paraId="5459B0D0" w14:textId="77777777" w:rsidR="00D408CF" w:rsidRDefault="00D408CF">
      <w:pPr>
        <w:spacing w:after="160" w:line="254" w:lineRule="auto"/>
      </w:pPr>
    </w:p>
    <w:p w14:paraId="5459B0D1" w14:textId="77777777" w:rsidR="00D408CF" w:rsidRDefault="00D408CF">
      <w:pPr>
        <w:spacing w:after="160" w:line="254" w:lineRule="auto"/>
      </w:pPr>
    </w:p>
    <w:p w14:paraId="5459B0D2" w14:textId="77777777" w:rsidR="00D408CF" w:rsidRDefault="00D408CF">
      <w:pPr>
        <w:spacing w:after="160" w:line="254" w:lineRule="auto"/>
      </w:pPr>
    </w:p>
    <w:p w14:paraId="5459B0D3" w14:textId="77777777" w:rsidR="00D408CF" w:rsidRDefault="00D408CF">
      <w:pPr>
        <w:spacing w:after="160" w:line="254" w:lineRule="auto"/>
      </w:pPr>
    </w:p>
    <w:p w14:paraId="5459B0D4" w14:textId="77777777" w:rsidR="00D408CF" w:rsidRDefault="00D408CF">
      <w:pPr>
        <w:spacing w:after="160" w:line="254" w:lineRule="auto"/>
        <w:rPr>
          <w:lang w:eastAsia="nl-BE"/>
        </w:rPr>
      </w:pPr>
    </w:p>
    <w:p w14:paraId="5459B0D5" w14:textId="77777777" w:rsidR="00D408CF" w:rsidRDefault="00D408CF">
      <w:pPr>
        <w:spacing w:after="160" w:line="254" w:lineRule="auto"/>
        <w:rPr>
          <w:lang w:eastAsia="nl-BE"/>
        </w:rPr>
      </w:pPr>
    </w:p>
    <w:p w14:paraId="5459B0D6" w14:textId="77777777" w:rsidR="00D408CF" w:rsidRDefault="00D408CF">
      <w:pPr>
        <w:spacing w:after="160" w:line="254" w:lineRule="auto"/>
        <w:rPr>
          <w:lang w:eastAsia="nl-BE"/>
        </w:rPr>
      </w:pPr>
    </w:p>
    <w:p w14:paraId="5459B0D7" w14:textId="77777777" w:rsidR="00D408CF" w:rsidRDefault="00D408CF">
      <w:pPr>
        <w:spacing w:after="160" w:line="254" w:lineRule="auto"/>
        <w:rPr>
          <w:lang w:eastAsia="nl-BE"/>
        </w:rPr>
      </w:pPr>
    </w:p>
    <w:p w14:paraId="5459B0D8" w14:textId="77777777" w:rsidR="00D408CF" w:rsidRDefault="00D408CF">
      <w:pPr>
        <w:spacing w:after="160" w:line="254" w:lineRule="auto"/>
        <w:rPr>
          <w:lang w:eastAsia="nl-BE"/>
        </w:rPr>
      </w:pPr>
    </w:p>
    <w:p w14:paraId="5459B0D9" w14:textId="77777777" w:rsidR="00D408CF" w:rsidRDefault="00D408CF">
      <w:pPr>
        <w:spacing w:after="160" w:line="254" w:lineRule="auto"/>
      </w:pPr>
    </w:p>
    <w:p w14:paraId="5459B0DA" w14:textId="77777777" w:rsidR="00D408CF" w:rsidRDefault="00D408CF">
      <w:pPr>
        <w:spacing w:after="0"/>
      </w:pPr>
    </w:p>
    <w:p w14:paraId="5459B0DB" w14:textId="77777777" w:rsidR="00D408CF" w:rsidRDefault="0077714F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1694080" behindDoc="1" locked="0" layoutInCell="1" allowOverlap="1" wp14:anchorId="5459B09B" wp14:editId="5459B09C">
            <wp:simplePos x="0" y="0"/>
            <wp:positionH relativeFrom="column">
              <wp:posOffset>747714</wp:posOffset>
            </wp:positionH>
            <wp:positionV relativeFrom="paragraph">
              <wp:posOffset>-200346</wp:posOffset>
            </wp:positionV>
            <wp:extent cx="3876918" cy="5169222"/>
            <wp:effectExtent l="1548" t="17502" r="10830" b="10830"/>
            <wp:wrapNone/>
            <wp:docPr id="26" name="Afbeelding 386" descr="https://scontent.fbru2-1.fna.fbcdn.net/v/t1.15752-9/91534656_254381942250502_2331994867510542336_n.jpg?_nc_cat=104&amp;_nc_sid=b96e70&amp;_nc_ohc=qCYqQZxuugcAX8b-Yer&amp;_nc_ht=scontent.fbru2-1.fna&amp;oh=1f898159ba3856a4804ec4995d4838b5&amp;oe=5EA90E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876918" cy="51692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adruk"/>
        </w:rPr>
        <w:t>Zelf gemaakt:</w:t>
      </w:r>
    </w:p>
    <w:p w14:paraId="5459B0DC" w14:textId="77777777" w:rsidR="00D408CF" w:rsidRDefault="00D408CF">
      <w:pPr>
        <w:rPr>
          <w:b/>
          <w:bCs/>
        </w:rPr>
      </w:pPr>
    </w:p>
    <w:p w14:paraId="5459B0DD" w14:textId="77777777" w:rsidR="00D408CF" w:rsidRDefault="00D408CF">
      <w:pPr>
        <w:rPr>
          <w:b/>
          <w:bCs/>
        </w:rPr>
      </w:pPr>
    </w:p>
    <w:p w14:paraId="5459B0DE" w14:textId="77777777" w:rsidR="00D408CF" w:rsidRDefault="00D408CF">
      <w:pPr>
        <w:rPr>
          <w:b/>
          <w:bCs/>
        </w:rPr>
      </w:pPr>
    </w:p>
    <w:p w14:paraId="5459B0DF" w14:textId="77777777" w:rsidR="00D408CF" w:rsidRDefault="00D408CF">
      <w:pPr>
        <w:rPr>
          <w:b/>
          <w:bCs/>
        </w:rPr>
      </w:pPr>
    </w:p>
    <w:p w14:paraId="5459B0E0" w14:textId="77777777" w:rsidR="00D408CF" w:rsidRDefault="00D408CF"/>
    <w:p w14:paraId="5459B0E1" w14:textId="77777777" w:rsidR="00D408CF" w:rsidRDefault="00D408CF"/>
    <w:p w14:paraId="5459B0E2" w14:textId="77777777" w:rsidR="00D408CF" w:rsidRDefault="00D408CF"/>
    <w:p w14:paraId="5459B0E3" w14:textId="77777777" w:rsidR="00D408CF" w:rsidRDefault="00D408CF"/>
    <w:p w14:paraId="5459B0E4" w14:textId="77777777" w:rsidR="00D408CF" w:rsidRDefault="00D408CF"/>
    <w:p w14:paraId="5459B0E5" w14:textId="77777777" w:rsidR="00D408CF" w:rsidRDefault="00D408CF"/>
    <w:p w14:paraId="5459B0E6" w14:textId="77777777" w:rsidR="00D408CF" w:rsidRDefault="0077714F">
      <w:r>
        <w:rPr>
          <w:noProof/>
          <w:lang w:eastAsia="nl-BE"/>
        </w:rPr>
        <w:lastRenderedPageBreak/>
        <w:drawing>
          <wp:anchor distT="0" distB="0" distL="114300" distR="114300" simplePos="0" relativeHeight="251695104" behindDoc="0" locked="0" layoutInCell="1" allowOverlap="1" wp14:anchorId="5459B09D" wp14:editId="5459B09E">
            <wp:simplePos x="0" y="0"/>
            <wp:positionH relativeFrom="column">
              <wp:posOffset>1576069</wp:posOffset>
            </wp:positionH>
            <wp:positionV relativeFrom="paragraph">
              <wp:posOffset>149220</wp:posOffset>
            </wp:positionV>
            <wp:extent cx="2214877" cy="5171444"/>
            <wp:effectExtent l="7617" t="11433" r="2539" b="2540"/>
            <wp:wrapTight wrapText="bothSides">
              <wp:wrapPolygon edited="0">
                <wp:start x="21715" y="-31"/>
                <wp:lineTo x="158" y="-30"/>
                <wp:lineTo x="158" y="21532"/>
                <wp:lineTo x="21715" y="21532"/>
                <wp:lineTo x="21715" y="-31"/>
              </wp:wrapPolygon>
            </wp:wrapTight>
            <wp:docPr id="27" name="Afbeelding 406" descr="https://scontent.fbru2-1.fna.fbcdn.net/v/t1.15752-9/91548202_1059885717724531_1196836535891132416_n.jpg?_nc_cat=102&amp;_nc_sid=b96e70&amp;_nc_ohc=-OlbyXwvywkAX8ekHRA&amp;_nc_ht=scontent.fbru2-1.fna&amp;oh=62ff074c512149423b6f1063fb73acfc&amp;oe=5EA77C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9699" r="33187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214877" cy="51714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0E7" w14:textId="77777777" w:rsidR="00D408CF" w:rsidRDefault="00D408CF"/>
    <w:p w14:paraId="5459B0E8" w14:textId="77777777" w:rsidR="00D408CF" w:rsidRDefault="00D408CF"/>
    <w:p w14:paraId="5459B0E9" w14:textId="77777777" w:rsidR="00D408CF" w:rsidRDefault="00D408CF"/>
    <w:p w14:paraId="5459B0EA" w14:textId="77777777" w:rsidR="00D408CF" w:rsidRDefault="0077714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59B09F" wp14:editId="5459B0A0">
                <wp:simplePos x="0" y="0"/>
                <wp:positionH relativeFrom="column">
                  <wp:posOffset>2995931</wp:posOffset>
                </wp:positionH>
                <wp:positionV relativeFrom="paragraph">
                  <wp:posOffset>39374</wp:posOffset>
                </wp:positionV>
                <wp:extent cx="1428750" cy="466728"/>
                <wp:effectExtent l="0" t="0" r="19050" b="28572"/>
                <wp:wrapNone/>
                <wp:docPr id="28" name="Tekstvak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66728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E2" w14:textId="77777777" w:rsidR="00D408CF" w:rsidRDefault="0077714F">
                            <w:pPr>
                              <w:rPr>
                                <w:sz w:val="24"/>
                                <w:lang w:val="nl-NL"/>
                              </w:rPr>
                            </w:pPr>
                            <w:r>
                              <w:rPr>
                                <w:sz w:val="24"/>
                                <w:lang w:val="nl-NL"/>
                              </w:rPr>
                              <w:t>Tijdens het verwarmen.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9F" id="Tekstvak 166" o:spid="_x0000_s1036" type="#_x0000_t202" style="position:absolute;margin-left:235.9pt;margin-top:3.1pt;width:112.5pt;height:3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" filled="f" strokeweight=".17625mm">
                <v:textbox>
                  <w:txbxContent>
                    <w:p w14:paraId="5459B0E2" w14:textId="77777777" w:rsidR="00D408CF" w:rsidRDefault="0077714F">
                      <w:pPr>
                        <w:rPr>
                          <w:sz w:val="24"/>
                          <w:lang w:val="nl-NL"/>
                        </w:rPr>
                      </w:pPr>
                      <w:r>
                        <w:rPr>
                          <w:sz w:val="24"/>
                          <w:lang w:val="nl-NL"/>
                        </w:rPr>
                        <w:t>Tijdens het verwarmen.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59B0A1" wp14:editId="5459B0A2">
                <wp:simplePos x="0" y="0"/>
                <wp:positionH relativeFrom="column">
                  <wp:posOffset>347984</wp:posOffset>
                </wp:positionH>
                <wp:positionV relativeFrom="paragraph">
                  <wp:posOffset>29846</wp:posOffset>
                </wp:positionV>
                <wp:extent cx="1733546" cy="476246"/>
                <wp:effectExtent l="0" t="0" r="19054" b="19054"/>
                <wp:wrapNone/>
                <wp:docPr id="29" name="Tekstvak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46" cy="476246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E4" w14:textId="77777777" w:rsidR="00D408CF" w:rsidRDefault="0077714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Mengsel voor het verwarmen.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A1" id="Tekstvak 165" o:spid="_x0000_s1037" type="#_x0000_t202" style="position:absolute;margin-left:27.4pt;margin-top:2.35pt;width:136.5pt;height:3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" filled="f" strokeweight=".17625mm">
                <v:textbox>
                  <w:txbxContent>
                    <w:p w14:paraId="5459B0E4" w14:textId="77777777" w:rsidR="00D408CF" w:rsidRDefault="0077714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Mengsel voor het verwarmen. 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EB" w14:textId="77777777" w:rsidR="00D408CF" w:rsidRDefault="00D408CF"/>
    <w:p w14:paraId="5459B0EC" w14:textId="77777777" w:rsidR="00D408CF" w:rsidRDefault="0077714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59B0A3" wp14:editId="5459B0A4">
                <wp:simplePos x="0" y="0"/>
                <wp:positionH relativeFrom="column">
                  <wp:posOffset>1919609</wp:posOffset>
                </wp:positionH>
                <wp:positionV relativeFrom="paragraph">
                  <wp:posOffset>149230</wp:posOffset>
                </wp:positionV>
                <wp:extent cx="1733546" cy="285750"/>
                <wp:effectExtent l="0" t="0" r="19054" b="19050"/>
                <wp:wrapNone/>
                <wp:docPr id="30" name="Tekstvak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46" cy="285750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E6" w14:textId="77777777" w:rsidR="00D408CF" w:rsidRDefault="0077714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 het verwarmen.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A3" id="Tekstvak 407" o:spid="_x0000_s1038" type="#_x0000_t202" style="position:absolute;margin-left:151.15pt;margin-top:11.75pt;width:136.5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" filled="f" strokeweight=".17625mm">
                <v:textbox>
                  <w:txbxContent>
                    <w:p w14:paraId="5459B0E6" w14:textId="77777777" w:rsidR="00D408CF" w:rsidRDefault="0077714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 het verwarmen.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ED" w14:textId="77777777" w:rsidR="00D408CF" w:rsidRDefault="00D408CF"/>
    <w:p w14:paraId="5459B0EE" w14:textId="77777777" w:rsidR="00D408CF" w:rsidRDefault="00D408CF"/>
    <w:p w14:paraId="5459B0EF" w14:textId="77777777" w:rsidR="00D408CF" w:rsidRDefault="00D408CF"/>
    <w:p w14:paraId="5459B0F0" w14:textId="77777777" w:rsidR="00D408CF" w:rsidRDefault="00D408CF"/>
    <w:p w14:paraId="5459B0F1" w14:textId="77777777" w:rsidR="00D408CF" w:rsidRDefault="00D408CF"/>
    <w:p w14:paraId="5459B0F2" w14:textId="77777777" w:rsidR="00D408CF" w:rsidRDefault="0077714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59B0A5" wp14:editId="5459B0A6">
                <wp:simplePos x="0" y="0"/>
                <wp:positionH relativeFrom="column">
                  <wp:posOffset>262259</wp:posOffset>
                </wp:positionH>
                <wp:positionV relativeFrom="paragraph">
                  <wp:posOffset>374017</wp:posOffset>
                </wp:positionV>
                <wp:extent cx="790571" cy="285750"/>
                <wp:effectExtent l="0" t="0" r="9529" b="19050"/>
                <wp:wrapNone/>
                <wp:docPr id="31" name="Tekstvak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1" cy="285750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E8" w14:textId="77777777" w:rsidR="00D408CF" w:rsidRDefault="0077714F">
                            <w:pPr>
                              <w:rPr>
                                <w:sz w:val="24"/>
                                <w:lang w:val="nl-NL"/>
                              </w:rPr>
                            </w:pPr>
                            <w:r>
                              <w:rPr>
                                <w:sz w:val="24"/>
                                <w:lang w:val="nl-NL"/>
                              </w:rPr>
                              <w:t>Residu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A5" id="Tekstvak 408" o:spid="_x0000_s1039" type="#_x0000_t202" style="position:absolute;margin-left:20.65pt;margin-top:29.45pt;width:62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" filled="f" strokeweight=".17625mm">
                <v:textbox>
                  <w:txbxContent>
                    <w:p w14:paraId="5459B0E8" w14:textId="77777777" w:rsidR="00D408CF" w:rsidRDefault="0077714F">
                      <w:pPr>
                        <w:rPr>
                          <w:sz w:val="24"/>
                          <w:lang w:val="nl-NL"/>
                        </w:rPr>
                      </w:pPr>
                      <w:r>
                        <w:rPr>
                          <w:sz w:val="24"/>
                          <w:lang w:val="nl-NL"/>
                        </w:rPr>
                        <w:t>Residu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59B0A7" wp14:editId="5459B0A8">
                <wp:simplePos x="0" y="0"/>
                <wp:positionH relativeFrom="column">
                  <wp:posOffset>3148334</wp:posOffset>
                </wp:positionH>
                <wp:positionV relativeFrom="paragraph">
                  <wp:posOffset>364488</wp:posOffset>
                </wp:positionV>
                <wp:extent cx="1000125" cy="285750"/>
                <wp:effectExtent l="0" t="0" r="28575" b="19050"/>
                <wp:wrapNone/>
                <wp:docPr id="32" name="Tekstvak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EA" w14:textId="77777777" w:rsidR="00D408CF" w:rsidRDefault="0077714F">
                            <w:pPr>
                              <w:rPr>
                                <w:sz w:val="24"/>
                                <w:lang w:val="nl-NL"/>
                              </w:rPr>
                            </w:pPr>
                            <w:r>
                              <w:rPr>
                                <w:sz w:val="24"/>
                                <w:lang w:val="nl-NL"/>
                              </w:rPr>
                              <w:t>Destillaat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A7" id="Tekstvak 409" o:spid="_x0000_s1040" type="#_x0000_t202" style="position:absolute;margin-left:247.9pt;margin-top:28.7pt;width:78.75pt;height:2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" filled="f" strokeweight=".17625mm">
                <v:textbox>
                  <w:txbxContent>
                    <w:p w14:paraId="5459B0EA" w14:textId="77777777" w:rsidR="00D408CF" w:rsidRDefault="0077714F">
                      <w:pPr>
                        <w:rPr>
                          <w:sz w:val="24"/>
                          <w:lang w:val="nl-NL"/>
                        </w:rPr>
                      </w:pPr>
                      <w:r>
                        <w:rPr>
                          <w:sz w:val="24"/>
                          <w:lang w:val="nl-NL"/>
                        </w:rPr>
                        <w:t>Destillaat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0F3" w14:textId="77777777" w:rsidR="00D408CF" w:rsidRDefault="0077714F">
      <w:r>
        <w:rPr>
          <w:rStyle w:val="Nadruk"/>
        </w:rPr>
        <w:t>Filmpje:</w:t>
      </w:r>
      <w:r>
        <w:t xml:space="preserve"> </w:t>
      </w:r>
    </w:p>
    <w:p w14:paraId="5459B0F4" w14:textId="77777777" w:rsidR="00D408CF" w:rsidRDefault="0077714F">
      <w:hyperlink r:id="rId24" w:history="1">
        <w:r>
          <w:rPr>
            <w:rStyle w:val="Hyperlink"/>
          </w:rPr>
          <w:t>https://www.youtube.com/watch?v=ze6-uJLiXEQ</w:t>
        </w:r>
      </w:hyperlink>
    </w:p>
    <w:p w14:paraId="5459B0F5" w14:textId="77777777" w:rsidR="00D408CF" w:rsidRDefault="00D408CF"/>
    <w:p w14:paraId="5459B0F6" w14:textId="77777777" w:rsidR="00D408CF" w:rsidRDefault="00D408CF">
      <w:pPr>
        <w:pageBreakBefore/>
        <w:spacing w:after="160"/>
      </w:pPr>
    </w:p>
    <w:p w14:paraId="5459B0F7" w14:textId="77777777" w:rsidR="00D408CF" w:rsidRDefault="0077714F">
      <w:pPr>
        <w:pStyle w:val="Kop3"/>
      </w:pPr>
      <w:r>
        <w:t xml:space="preserve">Decanteren </w:t>
      </w:r>
    </w:p>
    <w:p w14:paraId="5459B0F8" w14:textId="77777777" w:rsidR="00D408CF" w:rsidRDefault="0077714F">
      <w:pPr>
        <w:spacing w:after="160" w:line="254" w:lineRule="auto"/>
      </w:pPr>
      <w:r>
        <w:rPr>
          <w:rStyle w:val="Nadruk"/>
        </w:rPr>
        <w:t>Algemeen:</w:t>
      </w:r>
    </w:p>
    <w:p w14:paraId="5459B0F9" w14:textId="77777777" w:rsidR="00D408CF" w:rsidRDefault="0077714F">
      <w:pPr>
        <w:pStyle w:val="Lijstalinea"/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5459B0A9" wp14:editId="5459B0AA">
            <wp:simplePos x="0" y="0"/>
            <wp:positionH relativeFrom="margin">
              <wp:posOffset>236216</wp:posOffset>
            </wp:positionH>
            <wp:positionV relativeFrom="paragraph">
              <wp:posOffset>14602</wp:posOffset>
            </wp:positionV>
            <wp:extent cx="2552703" cy="1790696"/>
            <wp:effectExtent l="0" t="0" r="0" b="4"/>
            <wp:wrapThrough wrapText="bothSides">
              <wp:wrapPolygon edited="0">
                <wp:start x="0" y="0"/>
                <wp:lineTo x="0" y="21378"/>
                <wp:lineTo x="21439" y="21378"/>
                <wp:lineTo x="21439" y="0"/>
                <wp:lineTo x="0" y="0"/>
              </wp:wrapPolygon>
            </wp:wrapThrough>
            <wp:docPr id="33" name="Afbeelding 125" descr="C:\Users\eveli\AppData\Local\Microsoft\Windows\INetCache\Content.MSO\B10A7A1E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3" cy="17906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0FA" w14:textId="77777777" w:rsidR="00D408CF" w:rsidRDefault="00D408CF">
      <w:pPr>
        <w:pStyle w:val="Lijstalinea"/>
      </w:pPr>
    </w:p>
    <w:p w14:paraId="5459B0FB" w14:textId="77777777" w:rsidR="00D408CF" w:rsidRDefault="00D408CF">
      <w:pPr>
        <w:pStyle w:val="Lijstalinea"/>
      </w:pPr>
    </w:p>
    <w:p w14:paraId="5459B0FC" w14:textId="77777777" w:rsidR="00D408CF" w:rsidRDefault="00D408CF">
      <w:pPr>
        <w:pStyle w:val="Lijstalinea"/>
      </w:pPr>
    </w:p>
    <w:p w14:paraId="5459B0FD" w14:textId="77777777" w:rsidR="00D408CF" w:rsidRDefault="00D408CF">
      <w:pPr>
        <w:pStyle w:val="Lijstalinea"/>
      </w:pPr>
    </w:p>
    <w:p w14:paraId="5459B0FE" w14:textId="77777777" w:rsidR="00D408CF" w:rsidRDefault="00D408CF">
      <w:pPr>
        <w:pStyle w:val="Lijstalinea"/>
      </w:pPr>
    </w:p>
    <w:p w14:paraId="5459B0FF" w14:textId="77777777" w:rsidR="00D408CF" w:rsidRDefault="00D408CF">
      <w:pPr>
        <w:pStyle w:val="Lijstalinea"/>
      </w:pPr>
    </w:p>
    <w:p w14:paraId="5459B100" w14:textId="77777777" w:rsidR="00D408CF" w:rsidRDefault="0077714F">
      <w:pPr>
        <w:pStyle w:val="Lijstalinea"/>
      </w:pPr>
      <w:r>
        <w:rPr>
          <w:noProof/>
          <w:lang w:val="nl-BE" w:eastAsia="nl-BE"/>
        </w:rPr>
        <w:drawing>
          <wp:anchor distT="0" distB="0" distL="114300" distR="114300" simplePos="0" relativeHeight="251687936" behindDoc="1" locked="0" layoutInCell="1" allowOverlap="1" wp14:anchorId="5459B0AB" wp14:editId="5459B0AC">
            <wp:simplePos x="0" y="0"/>
            <wp:positionH relativeFrom="column">
              <wp:posOffset>1036633</wp:posOffset>
            </wp:positionH>
            <wp:positionV relativeFrom="paragraph">
              <wp:posOffset>150168</wp:posOffset>
            </wp:positionV>
            <wp:extent cx="3949467" cy="5265956"/>
            <wp:effectExtent l="8506" t="10544" r="2388" b="2389"/>
            <wp:wrapNone/>
            <wp:docPr id="34" name="Afbeelding 403" descr="https://scontent.fbru2-1.fna.fbcdn.net/v/t1.15752-9/90638520_672406323593834_2262453638976765952_n.jpg?_nc_cat=103&amp;_nc_sid=b96e70&amp;_nc_ohc=nKYQ7CP2BFYAX_gqV6V&amp;_nc_ht=scontent.fbru2-1.fna&amp;oh=0d96c90d1bcfb05d7f471e892c904c29&amp;oe=5E9FD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949467" cy="52659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101" w14:textId="77777777" w:rsidR="00D408CF" w:rsidRDefault="00D408CF">
      <w:pPr>
        <w:spacing w:after="160" w:line="254" w:lineRule="auto"/>
      </w:pPr>
    </w:p>
    <w:p w14:paraId="5459B102" w14:textId="77777777" w:rsidR="00D408CF" w:rsidRDefault="0077714F">
      <w:pPr>
        <w:spacing w:after="160" w:line="254" w:lineRule="auto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59B0AD" wp14:editId="5459B0AE">
                <wp:simplePos x="0" y="0"/>
                <wp:positionH relativeFrom="column">
                  <wp:posOffset>3839849</wp:posOffset>
                </wp:positionH>
                <wp:positionV relativeFrom="paragraph">
                  <wp:posOffset>205109</wp:posOffset>
                </wp:positionV>
                <wp:extent cx="1504946" cy="429255"/>
                <wp:effectExtent l="0" t="0" r="0" b="8895"/>
                <wp:wrapNone/>
                <wp:docPr id="35" name="Tekstva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46" cy="4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59B0EC" w14:textId="77777777" w:rsidR="00D408CF" w:rsidRDefault="007771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Als je het even laat staan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AD" id="Tekstvak 123" o:spid="_x0000_s1041" type="#_x0000_t202" style="position:absolute;margin-left:302.35pt;margin-top:16.15pt;width:118.5pt;height:3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" filled="f" stroked="f">
                <v:textbox>
                  <w:txbxContent>
                    <w:p w14:paraId="5459B0EC" w14:textId="77777777" w:rsidR="00D408CF" w:rsidRDefault="007771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Als je het even laat staan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adruk"/>
        </w:rPr>
        <w:t xml:space="preserve">Zelf gemaakt: </w:t>
      </w:r>
    </w:p>
    <w:p w14:paraId="5459B103" w14:textId="77777777" w:rsidR="00D408CF" w:rsidRDefault="0077714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59B0AF" wp14:editId="5459B0B0">
                <wp:simplePos x="0" y="0"/>
                <wp:positionH relativeFrom="column">
                  <wp:posOffset>748034</wp:posOffset>
                </wp:positionH>
                <wp:positionV relativeFrom="paragraph">
                  <wp:posOffset>21588</wp:posOffset>
                </wp:positionV>
                <wp:extent cx="1657350" cy="429255"/>
                <wp:effectExtent l="0" t="0" r="0" b="8895"/>
                <wp:wrapNone/>
                <wp:docPr id="36" name="Tekstvak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59B0EE" w14:textId="77777777" w:rsidR="00D408CF" w:rsidRDefault="007771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Direct na schudden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AF" id="Tekstvak 404" o:spid="_x0000_s1042" type="#_x0000_t202" style="position:absolute;margin-left:58.9pt;margin-top:1.7pt;width:130.5pt;height:3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" filled="f" stroked="f">
                <v:textbox>
                  <w:txbxContent>
                    <w:p w14:paraId="5459B0EE" w14:textId="77777777" w:rsidR="00D408CF" w:rsidRDefault="007771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Direct na schudden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104" w14:textId="77777777" w:rsidR="00D408CF" w:rsidRDefault="00D408CF">
      <w:pPr>
        <w:spacing w:after="160"/>
      </w:pPr>
    </w:p>
    <w:p w14:paraId="5459B105" w14:textId="77777777" w:rsidR="00D408CF" w:rsidRDefault="00D408CF">
      <w:pPr>
        <w:spacing w:after="160"/>
      </w:pPr>
    </w:p>
    <w:p w14:paraId="5459B106" w14:textId="77777777" w:rsidR="00D408CF" w:rsidRDefault="00D408CF">
      <w:pPr>
        <w:spacing w:after="160"/>
      </w:pPr>
    </w:p>
    <w:p w14:paraId="5459B107" w14:textId="77777777" w:rsidR="00D408CF" w:rsidRDefault="0077714F">
      <w:pPr>
        <w:spacing w:after="1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9B0B1" wp14:editId="5459B0B2">
                <wp:simplePos x="0" y="0"/>
                <wp:positionH relativeFrom="margin">
                  <wp:posOffset>2675891</wp:posOffset>
                </wp:positionH>
                <wp:positionV relativeFrom="paragraph">
                  <wp:posOffset>279404</wp:posOffset>
                </wp:positionV>
                <wp:extent cx="819146" cy="466728"/>
                <wp:effectExtent l="0" t="19050" r="38104" b="47622"/>
                <wp:wrapNone/>
                <wp:docPr id="37" name="Pijl: rech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46" cy="466728"/>
                        </a:xfrm>
                        <a:custGeom>
                          <a:avLst>
                            <a:gd name="f0" fmla="val 1544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+- 21600 0 f19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f18 1"/>
                            <a:gd name="f35" fmla="*/ f34 1 10800"/>
                            <a:gd name="f36" fmla="+- f19 f35 0"/>
                            <a:gd name="f37" fmla="*/ f36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23" t="f30" r="f37" b="f29"/>
                          <a:pathLst>
                            <a:path w="21600" h="21600">
                              <a:moveTo>
                                <a:pt x="f7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47AFBB" id="Pijl: rechts 27" o:spid="_x0000_s1026" style="position:absolute;margin-left:210.7pt;margin-top:22pt;width:64.5pt;height:36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" path="m,5400r15447,l15447,r6153,10800l15447,21600r,-5400l,16200,,5400xe" fillcolor="#5b9bd5" strokecolor="#41719c" strokeweight=".35281mm">
                <v:stroke joinstyle="miter"/>
                <v:path arrowok="t" o:connecttype="custom" o:connectlocs="409573,0;819146,233364;409573,466728;0,233364;585803,0;585803,466728" o:connectangles="270,0,90,180,270,90" textboxrect="0,5400,18524,16200"/>
                <w10:wrap anchorx="margin"/>
              </v:shape>
            </w:pict>
          </mc:Fallback>
        </mc:AlternateContent>
      </w:r>
    </w:p>
    <w:p w14:paraId="5459B108" w14:textId="77777777" w:rsidR="00D408CF" w:rsidRDefault="00D408CF">
      <w:pPr>
        <w:spacing w:after="160"/>
      </w:pPr>
    </w:p>
    <w:p w14:paraId="5459B109" w14:textId="77777777" w:rsidR="00D408CF" w:rsidRDefault="0077714F">
      <w:pPr>
        <w:spacing w:after="160"/>
      </w:pPr>
      <w:r>
        <w:rPr>
          <w:noProof/>
          <w:lang w:eastAsia="nl-BE"/>
        </w:rPr>
        <w:drawing>
          <wp:anchor distT="0" distB="0" distL="114300" distR="114300" simplePos="0" relativeHeight="251689984" behindDoc="1" locked="0" layoutInCell="1" allowOverlap="1" wp14:anchorId="5459B0B3" wp14:editId="5459B0B4">
            <wp:simplePos x="0" y="0"/>
            <wp:positionH relativeFrom="column">
              <wp:posOffset>1720216</wp:posOffset>
            </wp:positionH>
            <wp:positionV relativeFrom="paragraph">
              <wp:posOffset>19047</wp:posOffset>
            </wp:positionV>
            <wp:extent cx="2517452" cy="5166359"/>
            <wp:effectExtent l="9046" t="10004" r="6195" b="6194"/>
            <wp:wrapNone/>
            <wp:docPr id="38" name="Afbeelding 405" descr="https://scontent.fbru2-1.fna.fbcdn.net/v/t1.15752-9/90917286_683042059111627_8861186588768468992_n.jpg?_nc_cat=105&amp;_nc_sid=b96e70&amp;_nc_ohc=qnMo-1ms6AkAX-J0zxx&amp;_nc_ht=scontent.fbru2-1.fna&amp;oh=079c2dfc3bd02c83009b562bf4e89895&amp;oe=5E9C9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 l="28171" r="6858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517452" cy="5166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10A" w14:textId="77777777" w:rsidR="00D408CF" w:rsidRDefault="00D408CF">
      <w:pPr>
        <w:spacing w:after="160"/>
      </w:pPr>
    </w:p>
    <w:p w14:paraId="5459B10B" w14:textId="77777777" w:rsidR="00D408CF" w:rsidRDefault="00D408CF">
      <w:pPr>
        <w:spacing w:after="160"/>
      </w:pPr>
    </w:p>
    <w:p w14:paraId="5459B10C" w14:textId="77777777" w:rsidR="00D408CF" w:rsidRDefault="00D408CF">
      <w:pPr>
        <w:spacing w:after="160"/>
      </w:pPr>
    </w:p>
    <w:p w14:paraId="5459B10D" w14:textId="77777777" w:rsidR="00D408CF" w:rsidRDefault="00D408CF">
      <w:pPr>
        <w:spacing w:after="160"/>
      </w:pPr>
    </w:p>
    <w:p w14:paraId="5459B10E" w14:textId="77777777" w:rsidR="00D408CF" w:rsidRDefault="00D408CF">
      <w:pPr>
        <w:spacing w:after="160"/>
      </w:pPr>
    </w:p>
    <w:p w14:paraId="5459B10F" w14:textId="77777777" w:rsidR="00D408CF" w:rsidRDefault="00D408CF">
      <w:pPr>
        <w:spacing w:after="160"/>
      </w:pPr>
    </w:p>
    <w:p w14:paraId="5459B110" w14:textId="77777777" w:rsidR="00D408CF" w:rsidRDefault="00D408CF">
      <w:pPr>
        <w:spacing w:after="160"/>
      </w:pPr>
    </w:p>
    <w:p w14:paraId="5459B111" w14:textId="77777777" w:rsidR="00D408CF" w:rsidRDefault="00D408CF">
      <w:pPr>
        <w:spacing w:after="160"/>
      </w:pPr>
    </w:p>
    <w:p w14:paraId="5459B112" w14:textId="77777777" w:rsidR="00D408CF" w:rsidRDefault="0077714F">
      <w:pPr>
        <w:spacing w:after="1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59B0B5" wp14:editId="5459B0B6">
                <wp:simplePos x="0" y="0"/>
                <wp:positionH relativeFrom="margin">
                  <wp:posOffset>1856615</wp:posOffset>
                </wp:positionH>
                <wp:positionV relativeFrom="paragraph">
                  <wp:posOffset>217518</wp:posOffset>
                </wp:positionV>
                <wp:extent cx="1031242" cy="406395"/>
                <wp:effectExtent l="0" t="247650" r="0" b="184155"/>
                <wp:wrapNone/>
                <wp:docPr id="39" name="Pijl: rech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4937">
                          <a:off x="0" y="0"/>
                          <a:ext cx="1031242" cy="406395"/>
                        </a:xfrm>
                        <a:custGeom>
                          <a:avLst>
                            <a:gd name="f0" fmla="val 17344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+- 21600 0 f19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f18 1"/>
                            <a:gd name="f35" fmla="*/ f34 1 10800"/>
                            <a:gd name="f36" fmla="+- f19 f35 0"/>
                            <a:gd name="f37" fmla="*/ f36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23" t="f30" r="f37" b="f29"/>
                          <a:pathLst>
                            <a:path w="21600" h="21600">
                              <a:moveTo>
                                <a:pt x="f7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2B6D22" id="Pijl: rechts 29" o:spid="_x0000_s1026" style="position:absolute;margin-left:146.2pt;margin-top:17.15pt;width:81.2pt;height:32pt;rotation:2899899fd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" path="m,5400r17344,l17344,r4256,10800l17344,21600r,-5400l,16200,,5400xe" fillcolor="#5b9bd5" strokecolor="#41719c" strokeweight=".35281mm">
                <v:stroke joinstyle="miter"/>
                <v:path arrowok="t" o:connecttype="custom" o:connectlocs="515621,0;1031242,203198;515621,406395;0,203198;828049,0;828049,406395" o:connectangles="270,0,90,180,270,90" textboxrect="0,5400,19472,16200"/>
                <w10:wrap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59B0B7" wp14:editId="5459B0B8">
                <wp:simplePos x="0" y="0"/>
                <wp:positionH relativeFrom="column">
                  <wp:posOffset>1767845</wp:posOffset>
                </wp:positionH>
                <wp:positionV relativeFrom="paragraph">
                  <wp:posOffset>246389</wp:posOffset>
                </wp:positionV>
                <wp:extent cx="1128397" cy="429255"/>
                <wp:effectExtent l="0" t="285750" r="0" b="294645"/>
                <wp:wrapNone/>
                <wp:docPr id="4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82474">
                          <a:off x="0" y="0"/>
                          <a:ext cx="1128397" cy="4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59B0F0" w14:textId="77777777" w:rsidR="00D408CF" w:rsidRDefault="007771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decanteren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B7" id="Tekstvak 30" o:spid="_x0000_s1043" type="#_x0000_t202" style="position:absolute;margin-left:139.2pt;margin-top:19.4pt;width:88.85pt;height:33.8pt;rotation:292997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" filled="f" stroked="f">
                <v:textbox>
                  <w:txbxContent>
                    <w:p w14:paraId="5459B0F0" w14:textId="77777777" w:rsidR="00D408CF" w:rsidRDefault="007771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decanteren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113" w14:textId="77777777" w:rsidR="00D408CF" w:rsidRDefault="00D408CF">
      <w:pPr>
        <w:spacing w:after="160"/>
      </w:pPr>
    </w:p>
    <w:p w14:paraId="5459B114" w14:textId="77777777" w:rsidR="00D408CF" w:rsidRDefault="00D408CF">
      <w:pPr>
        <w:spacing w:after="160"/>
      </w:pPr>
    </w:p>
    <w:p w14:paraId="5459B115" w14:textId="77777777" w:rsidR="00D408CF" w:rsidRDefault="00D408CF">
      <w:pPr>
        <w:spacing w:after="160"/>
      </w:pPr>
    </w:p>
    <w:p w14:paraId="5459B116" w14:textId="77777777" w:rsidR="00D408CF" w:rsidRDefault="00D408CF">
      <w:pPr>
        <w:spacing w:after="160"/>
        <w:ind w:left="1416" w:firstLine="708"/>
      </w:pPr>
    </w:p>
    <w:p w14:paraId="5459B117" w14:textId="77777777" w:rsidR="00D408CF" w:rsidRDefault="0077714F">
      <w:pPr>
        <w:spacing w:after="160"/>
        <w:ind w:left="1416" w:hanging="1416"/>
      </w:pPr>
      <w:r>
        <w:rPr>
          <w:rStyle w:val="Nadruk"/>
        </w:rPr>
        <w:t>Filmpje:</w:t>
      </w:r>
      <w:r>
        <w:t xml:space="preserve"> </w:t>
      </w:r>
      <w:hyperlink r:id="rId28" w:history="1">
        <w:r>
          <w:rPr>
            <w:rStyle w:val="Hyperlink"/>
          </w:rPr>
          <w:t>https://www.youtube.com/watch?v=c8tM5TZb0C8</w:t>
        </w:r>
      </w:hyperlink>
    </w:p>
    <w:p w14:paraId="5459B118" w14:textId="77777777" w:rsidR="00D408CF" w:rsidRDefault="0077714F">
      <w:pPr>
        <w:pStyle w:val="Kop3"/>
      </w:pPr>
      <w:r>
        <w:t xml:space="preserve">Centrifugeren </w:t>
      </w:r>
    </w:p>
    <w:p w14:paraId="5459B119" w14:textId="77777777" w:rsidR="00D408CF" w:rsidRDefault="0077714F">
      <w:pPr>
        <w:spacing w:after="160" w:line="254" w:lineRule="auto"/>
      </w:pP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5459B0B9" wp14:editId="5459B0BA">
            <wp:simplePos x="0" y="0"/>
            <wp:positionH relativeFrom="column">
              <wp:posOffset>881381</wp:posOffset>
            </wp:positionH>
            <wp:positionV relativeFrom="paragraph">
              <wp:posOffset>214627</wp:posOffset>
            </wp:positionV>
            <wp:extent cx="3803647" cy="2000250"/>
            <wp:effectExtent l="0" t="0" r="6353" b="0"/>
            <wp:wrapTight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ight>
            <wp:docPr id="41" name="Afbeelding 418" descr="Scheidingsmethoden: wat zijn het en welke zijn er? - Mr. Chadd Academ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b="29966"/>
                    <a:stretch>
                      <a:fillRect/>
                    </a:stretch>
                  </pic:blipFill>
                  <pic:spPr>
                    <a:xfrm>
                      <a:off x="0" y="0"/>
                      <a:ext cx="3803647" cy="2000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adruk"/>
        </w:rPr>
        <w:t>Algemeen:</w:t>
      </w:r>
    </w:p>
    <w:p w14:paraId="5459B11A" w14:textId="77777777" w:rsidR="00D408CF" w:rsidRDefault="00D408CF">
      <w:pPr>
        <w:pStyle w:val="Lijstalinea"/>
      </w:pPr>
    </w:p>
    <w:p w14:paraId="5459B11B" w14:textId="77777777" w:rsidR="00D408CF" w:rsidRDefault="00D408CF">
      <w:pPr>
        <w:pStyle w:val="Lijstalinea"/>
      </w:pPr>
    </w:p>
    <w:p w14:paraId="5459B11C" w14:textId="77777777" w:rsidR="00D408CF" w:rsidRDefault="00D408CF">
      <w:pPr>
        <w:pStyle w:val="Lijstalinea"/>
      </w:pPr>
    </w:p>
    <w:p w14:paraId="5459B11D" w14:textId="77777777" w:rsidR="00D408CF" w:rsidRDefault="00D408CF">
      <w:pPr>
        <w:pStyle w:val="Lijstalinea"/>
      </w:pPr>
    </w:p>
    <w:p w14:paraId="5459B11E" w14:textId="77777777" w:rsidR="00D408CF" w:rsidRDefault="00D408CF">
      <w:pPr>
        <w:pStyle w:val="Lijstalinea"/>
      </w:pPr>
    </w:p>
    <w:p w14:paraId="5459B11F" w14:textId="77777777" w:rsidR="00D408CF" w:rsidRDefault="00D408CF">
      <w:pPr>
        <w:pStyle w:val="Lijstalinea"/>
      </w:pPr>
    </w:p>
    <w:p w14:paraId="5459B120" w14:textId="77777777" w:rsidR="00D408CF" w:rsidRDefault="00D408CF">
      <w:pPr>
        <w:pStyle w:val="Lijstalinea"/>
      </w:pPr>
    </w:p>
    <w:p w14:paraId="5459B121" w14:textId="77777777" w:rsidR="00D408CF" w:rsidRDefault="00D408CF">
      <w:pPr>
        <w:pStyle w:val="Lijstalinea"/>
      </w:pPr>
    </w:p>
    <w:p w14:paraId="5459B122" w14:textId="77777777" w:rsidR="00D408CF" w:rsidRDefault="00D408CF">
      <w:pPr>
        <w:spacing w:after="160" w:line="254" w:lineRule="auto"/>
      </w:pPr>
    </w:p>
    <w:p w14:paraId="5459B123" w14:textId="77777777" w:rsidR="00D408CF" w:rsidRDefault="0077714F">
      <w:pPr>
        <w:spacing w:after="160" w:line="254" w:lineRule="auto"/>
      </w:pPr>
      <w:r>
        <w:rPr>
          <w:rStyle w:val="Nadruk"/>
        </w:rPr>
        <w:t xml:space="preserve">Zelf gemaakt: </w:t>
      </w:r>
    </w:p>
    <w:p w14:paraId="5459B124" w14:textId="77777777" w:rsidR="00D408CF" w:rsidRDefault="0077714F">
      <w:r>
        <w:rPr>
          <w:noProof/>
          <w:lang w:eastAsia="nl-BE"/>
        </w:rPr>
        <w:drawing>
          <wp:anchor distT="0" distB="0" distL="114300" distR="114300" simplePos="0" relativeHeight="251701248" behindDoc="1" locked="0" layoutInCell="1" allowOverlap="1" wp14:anchorId="5459B0BB" wp14:editId="5459B0BC">
            <wp:simplePos x="0" y="0"/>
            <wp:positionH relativeFrom="column">
              <wp:posOffset>147959</wp:posOffset>
            </wp:positionH>
            <wp:positionV relativeFrom="paragraph">
              <wp:posOffset>39374</wp:posOffset>
            </wp:positionV>
            <wp:extent cx="5760720" cy="2733671"/>
            <wp:effectExtent l="0" t="0" r="0" b="0"/>
            <wp:wrapNone/>
            <wp:docPr id="42" name="Afbeelding 419" descr="https://scontent.fbru2-1.fna.fbcdn.net/v/t1.15752-9/92015921_350408805919368_649660343785619456_n.jpg?_nc_cat=103&amp;_nc_sid=b96e70&amp;_nc_ohc=ylo8QOxMiEQAX8NCGhD&amp;_nc_ht=scontent.fbru2-1.fna&amp;oh=7970acdddef5f68921ecb6519bc3210c&amp;oe=5EA71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 t="10362" b="263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59B125" w14:textId="77777777" w:rsidR="00D408CF" w:rsidRDefault="00D408CF">
      <w:pPr>
        <w:spacing w:after="160"/>
      </w:pPr>
    </w:p>
    <w:p w14:paraId="5459B126" w14:textId="77777777" w:rsidR="00D408CF" w:rsidRDefault="00D408CF">
      <w:pPr>
        <w:spacing w:after="160"/>
      </w:pPr>
    </w:p>
    <w:p w14:paraId="5459B127" w14:textId="77777777" w:rsidR="00D408CF" w:rsidRDefault="00D408CF">
      <w:pPr>
        <w:spacing w:after="160"/>
      </w:pPr>
    </w:p>
    <w:p w14:paraId="5459B128" w14:textId="77777777" w:rsidR="00D408CF" w:rsidRDefault="0077714F">
      <w:pPr>
        <w:spacing w:after="1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59B0BD" wp14:editId="5459B0BE">
                <wp:simplePos x="0" y="0"/>
                <wp:positionH relativeFrom="margin">
                  <wp:posOffset>2385697</wp:posOffset>
                </wp:positionH>
                <wp:positionV relativeFrom="paragraph">
                  <wp:posOffset>31117</wp:posOffset>
                </wp:positionV>
                <wp:extent cx="1704971" cy="581028"/>
                <wp:effectExtent l="0" t="19050" r="28579" b="47622"/>
                <wp:wrapNone/>
                <wp:docPr id="43" name="Pijl: rech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1" cy="581028"/>
                        </a:xfrm>
                        <a:custGeom>
                          <a:avLst>
                            <a:gd name="f0" fmla="val 17920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+- 21600 0 f19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f18 1"/>
                            <a:gd name="f35" fmla="*/ f34 1 10800"/>
                            <a:gd name="f36" fmla="+- f19 f35 0"/>
                            <a:gd name="f37" fmla="*/ f36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23" t="f30" r="f37" b="f29"/>
                          <a:pathLst>
                            <a:path w="21600" h="21600">
                              <a:moveTo>
                                <a:pt x="f7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459B0F2" w14:textId="77777777" w:rsidR="00D408CF" w:rsidRDefault="0077714F">
                            <w:pPr>
                              <w:rPr>
                                <w:color w:val="000000"/>
                                <w:sz w:val="24"/>
                                <w:lang w:val="nl-NL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lang w:val="nl-NL"/>
                              </w:rPr>
                              <w:t xml:space="preserve">Na centrifugeren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BD" id="Pijl: rechts 27" o:spid="_x0000_s1044" style="position:absolute;margin-left:187.85pt;margin-top:2.45pt;width:134.25pt;height:45.7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" adj="-11796480,,5400" path="m,5400r17920,l17920,r3680,10800l17920,21600r,-5400l,16200,,5400xe" fillcolor="#5b9bd5" strokecolor="#41719c" strokeweight=".35281mm">
                <v:stroke joinstyle="miter"/>
                <v:formulas/>
                <v:path arrowok="t" o:connecttype="custom" o:connectlocs="852486,0;1704971,290514;852486,581028;0,290514;1414494,0;1414494,581028" o:connectangles="270,0,90,180,270,90" textboxrect="0,5400,19760,16200"/>
                <v:textbox>
                  <w:txbxContent>
                    <w:p w14:paraId="5459B0F2" w14:textId="77777777" w:rsidR="00D408CF" w:rsidRDefault="0077714F">
                      <w:pPr>
                        <w:rPr>
                          <w:color w:val="000000"/>
                          <w:sz w:val="24"/>
                          <w:lang w:val="nl-NL"/>
                        </w:rPr>
                      </w:pPr>
                      <w:r>
                        <w:rPr>
                          <w:color w:val="000000"/>
                          <w:sz w:val="24"/>
                          <w:lang w:val="nl-NL"/>
                        </w:rPr>
                        <w:t xml:space="preserve">Na centrifugeren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9B129" w14:textId="77777777" w:rsidR="00D408CF" w:rsidRDefault="00D408CF">
      <w:pPr>
        <w:spacing w:after="160"/>
      </w:pPr>
    </w:p>
    <w:p w14:paraId="5459B12A" w14:textId="77777777" w:rsidR="00D408CF" w:rsidRDefault="00D408CF">
      <w:pPr>
        <w:spacing w:after="160"/>
      </w:pPr>
    </w:p>
    <w:p w14:paraId="5459B12B" w14:textId="77777777" w:rsidR="00D408CF" w:rsidRDefault="00D408CF">
      <w:pPr>
        <w:spacing w:after="160"/>
      </w:pPr>
    </w:p>
    <w:p w14:paraId="5459B12C" w14:textId="77777777" w:rsidR="00D408CF" w:rsidRDefault="00D408CF">
      <w:pPr>
        <w:spacing w:after="160"/>
      </w:pPr>
    </w:p>
    <w:p w14:paraId="5459B12D" w14:textId="77777777" w:rsidR="00D408CF" w:rsidRDefault="00D408CF">
      <w:pPr>
        <w:spacing w:after="160"/>
      </w:pPr>
    </w:p>
    <w:p w14:paraId="5459B12E" w14:textId="77777777" w:rsidR="00D408CF" w:rsidRDefault="00D408CF">
      <w:pPr>
        <w:spacing w:after="160"/>
      </w:pPr>
    </w:p>
    <w:p w14:paraId="5459B12F" w14:textId="77777777" w:rsidR="00D408CF" w:rsidRDefault="0077714F">
      <w:pPr>
        <w:spacing w:after="160"/>
      </w:pPr>
      <w:r>
        <w:rPr>
          <w:rStyle w:val="Nadruk"/>
        </w:rPr>
        <w:t>Filmpje:</w:t>
      </w:r>
      <w:r>
        <w:t xml:space="preserve"> </w:t>
      </w:r>
      <w:hyperlink r:id="rId31" w:history="1">
        <w:r>
          <w:rPr>
            <w:rStyle w:val="Hyperlink"/>
          </w:rPr>
          <w:t>https://www.youtube.com/watch?v=3r80UQ5UoN0</w:t>
        </w:r>
      </w:hyperlink>
    </w:p>
    <w:p w14:paraId="5459B130" w14:textId="77777777" w:rsidR="00D408CF" w:rsidRDefault="0077714F">
      <w:pPr>
        <w:pStyle w:val="Kop3"/>
      </w:pPr>
      <w:r>
        <w:t>Chromatografie</w:t>
      </w:r>
    </w:p>
    <w:p w14:paraId="5459B131" w14:textId="77777777" w:rsidR="00D408CF" w:rsidRDefault="0077714F">
      <w:pPr>
        <w:spacing w:after="160" w:line="254" w:lineRule="auto"/>
      </w:pPr>
      <w:r>
        <w:rPr>
          <w:noProof/>
          <w:lang w:eastAsia="nl-BE"/>
        </w:rPr>
        <w:drawing>
          <wp:anchor distT="0" distB="0" distL="114300" distR="114300" simplePos="0" relativeHeight="251702272" behindDoc="1" locked="0" layoutInCell="1" allowOverlap="1" wp14:anchorId="5459B0BF" wp14:editId="5459B0C0">
            <wp:simplePos x="0" y="0"/>
            <wp:positionH relativeFrom="column">
              <wp:posOffset>24131</wp:posOffset>
            </wp:positionH>
            <wp:positionV relativeFrom="paragraph">
              <wp:posOffset>38733</wp:posOffset>
            </wp:positionV>
            <wp:extent cx="3438528" cy="2855342"/>
            <wp:effectExtent l="0" t="0" r="9522" b="2158"/>
            <wp:wrapNone/>
            <wp:docPr id="44" name="Afbeelding 423" descr="Chromatografie van M&amp;M's — Chemieleerkrach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8" cy="28553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adruk"/>
        </w:rPr>
        <w:t>Algemeen:</w:t>
      </w:r>
    </w:p>
    <w:p w14:paraId="5459B132" w14:textId="77777777" w:rsidR="00D408CF" w:rsidRDefault="00D408CF">
      <w:pPr>
        <w:pStyle w:val="Lijstalinea"/>
        <w:ind w:left="142" w:hanging="11"/>
      </w:pPr>
    </w:p>
    <w:p w14:paraId="5459B133" w14:textId="77777777" w:rsidR="00D408CF" w:rsidRDefault="00D408CF">
      <w:pPr>
        <w:pStyle w:val="Lijstalinea"/>
      </w:pPr>
    </w:p>
    <w:p w14:paraId="5459B134" w14:textId="77777777" w:rsidR="00D408CF" w:rsidRDefault="00D408CF">
      <w:pPr>
        <w:pStyle w:val="Lijstalinea"/>
      </w:pPr>
    </w:p>
    <w:p w14:paraId="5459B135" w14:textId="77777777" w:rsidR="00D408CF" w:rsidRDefault="00D408CF">
      <w:pPr>
        <w:pStyle w:val="Lijstalinea"/>
      </w:pPr>
    </w:p>
    <w:p w14:paraId="5459B136" w14:textId="77777777" w:rsidR="00D408CF" w:rsidRDefault="00D408CF">
      <w:pPr>
        <w:pStyle w:val="Lijstalinea"/>
      </w:pPr>
    </w:p>
    <w:p w14:paraId="5459B137" w14:textId="77777777" w:rsidR="00D408CF" w:rsidRDefault="00D408CF">
      <w:pPr>
        <w:pStyle w:val="Lijstalinea"/>
      </w:pPr>
    </w:p>
    <w:p w14:paraId="5459B138" w14:textId="77777777" w:rsidR="00D408CF" w:rsidRDefault="00D408CF">
      <w:pPr>
        <w:pStyle w:val="Lijstalinea"/>
      </w:pPr>
    </w:p>
    <w:p w14:paraId="5459B139" w14:textId="77777777" w:rsidR="00D408CF" w:rsidRDefault="00D408CF">
      <w:pPr>
        <w:pStyle w:val="Lijstalinea"/>
      </w:pPr>
    </w:p>
    <w:p w14:paraId="5459B13A" w14:textId="77777777" w:rsidR="00D408CF" w:rsidRDefault="00D408CF">
      <w:pPr>
        <w:spacing w:after="160" w:line="254" w:lineRule="auto"/>
      </w:pPr>
    </w:p>
    <w:p w14:paraId="5459B13B" w14:textId="77777777" w:rsidR="00D408CF" w:rsidRDefault="00D408CF">
      <w:pPr>
        <w:spacing w:after="160" w:line="254" w:lineRule="auto"/>
        <w:rPr>
          <w:lang w:eastAsia="nl-BE"/>
        </w:rPr>
      </w:pPr>
    </w:p>
    <w:p w14:paraId="5459B13C" w14:textId="77777777" w:rsidR="00D408CF" w:rsidRDefault="0077714F">
      <w:pPr>
        <w:spacing w:after="160" w:line="254" w:lineRule="auto"/>
      </w:pPr>
      <w:r>
        <w:rPr>
          <w:noProof/>
          <w:lang w:eastAsia="nl-BE"/>
        </w:rPr>
        <w:drawing>
          <wp:anchor distT="0" distB="0" distL="114300" distR="114300" simplePos="0" relativeHeight="251703296" behindDoc="1" locked="0" layoutInCell="1" allowOverlap="1" wp14:anchorId="5459B0C1" wp14:editId="5459B0C2">
            <wp:simplePos x="0" y="0"/>
            <wp:positionH relativeFrom="column">
              <wp:posOffset>1108394</wp:posOffset>
            </wp:positionH>
            <wp:positionV relativeFrom="paragraph">
              <wp:posOffset>-831543</wp:posOffset>
            </wp:positionV>
            <wp:extent cx="3715070" cy="5939156"/>
            <wp:effectExtent l="11907" t="7143" r="11587" b="11587"/>
            <wp:wrapNone/>
            <wp:docPr id="45" name="Afbeelding 424" descr="https://scontent.fbru2-1.fna.fbcdn.net/v/t1.15752-9/91812552_2572689036383415_1417335007201984512_n.jpg?_nc_cat=102&amp;_nc_sid=b96e70&amp;_nc_ohc=DDzCMl5kVjwAX_7tMzu&amp;_nc_ht=scontent.fbru2-1.fna&amp;oh=40d45e753f7f1b479c3f8a5bd6eb375f&amp;oe=5EA92F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 l="4611" r="11986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715070" cy="59391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adruk"/>
        </w:rPr>
        <w:t xml:space="preserve">Zelf gemaakt: </w:t>
      </w:r>
    </w:p>
    <w:p w14:paraId="5459B13D" w14:textId="77777777" w:rsidR="00D408CF" w:rsidRDefault="00D408CF"/>
    <w:p w14:paraId="5459B13E" w14:textId="77777777" w:rsidR="00D408CF" w:rsidRDefault="00D408CF">
      <w:pPr>
        <w:spacing w:after="160"/>
      </w:pPr>
    </w:p>
    <w:p w14:paraId="5459B13F" w14:textId="77777777" w:rsidR="00D408CF" w:rsidRDefault="00D408CF">
      <w:pPr>
        <w:spacing w:after="160"/>
      </w:pPr>
    </w:p>
    <w:p w14:paraId="5459B140" w14:textId="77777777" w:rsidR="00D408CF" w:rsidRDefault="00D408CF">
      <w:pPr>
        <w:spacing w:after="160"/>
      </w:pPr>
    </w:p>
    <w:p w14:paraId="5459B141" w14:textId="77777777" w:rsidR="00D408CF" w:rsidRDefault="00D408CF">
      <w:pPr>
        <w:spacing w:after="160"/>
      </w:pPr>
    </w:p>
    <w:p w14:paraId="5459B142" w14:textId="77777777" w:rsidR="00D408CF" w:rsidRDefault="00D408CF">
      <w:pPr>
        <w:spacing w:after="160"/>
      </w:pPr>
    </w:p>
    <w:p w14:paraId="5459B143" w14:textId="77777777" w:rsidR="00D408CF" w:rsidRDefault="00D408CF">
      <w:pPr>
        <w:spacing w:after="160"/>
      </w:pPr>
    </w:p>
    <w:p w14:paraId="5459B144" w14:textId="77777777" w:rsidR="00D408CF" w:rsidRDefault="00D408CF">
      <w:pPr>
        <w:spacing w:after="160"/>
      </w:pPr>
    </w:p>
    <w:p w14:paraId="5459B145" w14:textId="77777777" w:rsidR="00D408CF" w:rsidRDefault="0077714F">
      <w:pPr>
        <w:spacing w:after="1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59B0C3" wp14:editId="5459B0C4">
                <wp:simplePos x="0" y="0"/>
                <wp:positionH relativeFrom="column">
                  <wp:posOffset>-23490</wp:posOffset>
                </wp:positionH>
                <wp:positionV relativeFrom="paragraph">
                  <wp:posOffset>40635</wp:posOffset>
                </wp:positionV>
                <wp:extent cx="828675" cy="495303"/>
                <wp:effectExtent l="0" t="0" r="28575" b="19047"/>
                <wp:wrapNone/>
                <wp:docPr id="46" name="Tekstvak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95303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F4" w14:textId="77777777" w:rsidR="00D408CF" w:rsidRDefault="007771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Kleuren mengsel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C3" id="Tekstvak 426" o:spid="_x0000_s1045" type="#_x0000_t202" style="position:absolute;margin-left:-1.85pt;margin-top:3.2pt;width:65.25pt;height:3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" filled="f" strokeweight=".17625mm">
                <v:textbox>
                  <w:txbxContent>
                    <w:p w14:paraId="5459B0F4" w14:textId="77777777" w:rsidR="00D408CF" w:rsidRDefault="007771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Kleuren mengsel 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146" w14:textId="77777777" w:rsidR="00D408CF" w:rsidRDefault="00D408CF">
      <w:pPr>
        <w:spacing w:after="160"/>
      </w:pPr>
    </w:p>
    <w:p w14:paraId="5459B147" w14:textId="77777777" w:rsidR="00D408CF" w:rsidRDefault="00D408CF">
      <w:pPr>
        <w:spacing w:after="160"/>
      </w:pPr>
    </w:p>
    <w:p w14:paraId="5459B148" w14:textId="77777777" w:rsidR="00D408CF" w:rsidRDefault="0077714F">
      <w:pPr>
        <w:spacing w:after="16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59B0C5" wp14:editId="5459B0C6">
                <wp:simplePos x="0" y="0"/>
                <wp:positionH relativeFrom="column">
                  <wp:posOffset>4072252</wp:posOffset>
                </wp:positionH>
                <wp:positionV relativeFrom="paragraph">
                  <wp:posOffset>53336</wp:posOffset>
                </wp:positionV>
                <wp:extent cx="1838328" cy="495303"/>
                <wp:effectExtent l="0" t="0" r="28572" b="19047"/>
                <wp:wrapNone/>
                <wp:docPr id="47" name="Tekstvak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8" cy="495303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F6" w14:textId="77777777" w:rsidR="00D408CF" w:rsidRDefault="007771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Na chromatografie op het papier.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C5" id="Tekstvak 427" o:spid="_x0000_s1046" type="#_x0000_t202" style="position:absolute;margin-left:320.65pt;margin-top:4.2pt;width:144.75pt;height:3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" filled="f" strokeweight=".17625mm">
                <v:textbox>
                  <w:txbxContent>
                    <w:p w14:paraId="5459B0F6" w14:textId="77777777" w:rsidR="00D408CF" w:rsidRDefault="007771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Na chromatografie op het papier.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59B0C7" wp14:editId="5459B0C8">
                <wp:simplePos x="0" y="0"/>
                <wp:positionH relativeFrom="column">
                  <wp:posOffset>-366390</wp:posOffset>
                </wp:positionH>
                <wp:positionV relativeFrom="paragraph">
                  <wp:posOffset>129543</wp:posOffset>
                </wp:positionV>
                <wp:extent cx="1076321" cy="276221"/>
                <wp:effectExtent l="0" t="0" r="9529" b="9529"/>
                <wp:wrapNone/>
                <wp:docPr id="48" name="Tekstvak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1" cy="276221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9B0F8" w14:textId="77777777" w:rsidR="00D408CF" w:rsidRDefault="007771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Oplosmiddel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B0C7" id="Tekstvak 425" o:spid="_x0000_s1047" type="#_x0000_t202" style="position:absolute;margin-left:-28.85pt;margin-top:10.2pt;width:84.75pt;height:2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" filled="f" strokeweight=".17625mm">
                <v:textbox>
                  <w:txbxContent>
                    <w:p w14:paraId="5459B0F8" w14:textId="77777777" w:rsidR="00D408CF" w:rsidRDefault="007771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Oplosmiddel</w:t>
                      </w:r>
                    </w:p>
                  </w:txbxContent>
                </v:textbox>
              </v:shape>
            </w:pict>
          </mc:Fallback>
        </mc:AlternateContent>
      </w:r>
    </w:p>
    <w:p w14:paraId="5459B149" w14:textId="77777777" w:rsidR="00D408CF" w:rsidRDefault="00D408CF">
      <w:pPr>
        <w:spacing w:after="160"/>
      </w:pPr>
    </w:p>
    <w:p w14:paraId="5459B14A" w14:textId="77777777" w:rsidR="00D408CF" w:rsidRDefault="00D408CF">
      <w:pPr>
        <w:spacing w:after="160"/>
      </w:pPr>
    </w:p>
    <w:p w14:paraId="5459B14B" w14:textId="77777777" w:rsidR="00D408CF" w:rsidRDefault="0077714F">
      <w:pPr>
        <w:spacing w:after="160"/>
      </w:pPr>
      <w:r>
        <w:rPr>
          <w:rStyle w:val="Nadruk"/>
        </w:rPr>
        <w:t>Filmpje:</w:t>
      </w:r>
      <w:r>
        <w:t xml:space="preserve"> </w:t>
      </w:r>
      <w:hyperlink r:id="rId34" w:history="1">
        <w:r>
          <w:rPr>
            <w:rStyle w:val="Hyperlink"/>
          </w:rPr>
          <w:t>https://www.youtube.com/watch?v=3fNi0mslaNo</w:t>
        </w:r>
      </w:hyperlink>
    </w:p>
    <w:p w14:paraId="5459B14C" w14:textId="77777777" w:rsidR="00D408CF" w:rsidRDefault="00D408CF"/>
    <w:sectPr w:rsidR="00D408CF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9B0CD" w14:textId="77777777" w:rsidR="00000000" w:rsidRDefault="0077714F">
      <w:pPr>
        <w:spacing w:after="0" w:line="240" w:lineRule="auto"/>
      </w:pPr>
      <w:r>
        <w:separator/>
      </w:r>
    </w:p>
  </w:endnote>
  <w:endnote w:type="continuationSeparator" w:id="0">
    <w:p w14:paraId="5459B0CF" w14:textId="77777777" w:rsidR="00000000" w:rsidRDefault="00777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9B0C9" w14:textId="77777777" w:rsidR="00000000" w:rsidRDefault="0077714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459B0CB" w14:textId="77777777" w:rsidR="00000000" w:rsidRDefault="00777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17215"/>
    <w:multiLevelType w:val="multilevel"/>
    <w:tmpl w:val="E444A6F4"/>
    <w:styleLink w:val="WWOutlineListStyle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none"/>
      <w:lvlText w:val="%3"/>
      <w:lvlJc w:val="left"/>
    </w:lvl>
    <w:lvl w:ilvl="3">
      <w:start w:val="1"/>
      <w:numFmt w:val="decimal"/>
      <w:pStyle w:val="Kop4"/>
      <w:lvlText w:val="%1.%2.%3.%4"/>
      <w:lvlJc w:val="left"/>
      <w:pPr>
        <w:ind w:left="720" w:hanging="720"/>
      </w:pPr>
    </w:lvl>
    <w:lvl w:ilvl="4">
      <w:start w:val="1"/>
      <w:numFmt w:val="decimal"/>
      <w:pStyle w:val="Kop5"/>
      <w:lvlText w:val="%1.%2.%3.%4.%5"/>
      <w:lvlJc w:val="left"/>
      <w:pPr>
        <w:ind w:left="864" w:hanging="864"/>
      </w:pPr>
    </w:lvl>
    <w:lvl w:ilvl="5">
      <w:start w:val="1"/>
      <w:numFmt w:val="decimal"/>
      <w:pStyle w:val="Kop6"/>
      <w:lvlText w:val="%1.%2.%3.%4.%5.%6"/>
      <w:lvlJc w:val="left"/>
      <w:pPr>
        <w:ind w:left="1008" w:hanging="1008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408CF"/>
    <w:rsid w:val="0077714F"/>
    <w:rsid w:val="00D4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59B068"/>
  <w15:docId w15:val="{4424B920-49DE-4D4A-9D66-E2501F8BC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l-B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after="120"/>
    </w:pPr>
    <w:rPr>
      <w:rFonts w:ascii="Verdana" w:hAnsi="Verdana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numPr>
        <w:numId w:val="1"/>
      </w:numPr>
      <w:spacing w:before="240" w:line="240" w:lineRule="auto"/>
      <w:jc w:val="both"/>
      <w:outlineLvl w:val="0"/>
    </w:pPr>
    <w:rPr>
      <w:rFonts w:eastAsia="Times New Roman"/>
      <w:sz w:val="32"/>
      <w:szCs w:val="32"/>
      <w:u w:val="single"/>
      <w:lang w:eastAsia="nl-NL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eastAsia="Times New Roman"/>
      <w:b/>
      <w:sz w:val="28"/>
      <w:szCs w:val="26"/>
      <w:u w:val="single"/>
      <w:lang w:eastAsia="nl-NL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120" w:after="60"/>
      <w:outlineLvl w:val="2"/>
    </w:pPr>
    <w:rPr>
      <w:rFonts w:eastAsia="Times New Roman"/>
      <w:b/>
      <w:i/>
      <w:color w:val="3B3838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numPr>
        <w:ilvl w:val="3"/>
        <w:numId w:val="1"/>
      </w:numPr>
      <w:spacing w:before="40" w:line="240" w:lineRule="auto"/>
      <w:jc w:val="both"/>
      <w:outlineLvl w:val="3"/>
    </w:pPr>
    <w:rPr>
      <w:rFonts w:eastAsia="Times New Roman"/>
      <w:i/>
      <w:iCs/>
      <w:color w:val="000000"/>
      <w:sz w:val="26"/>
      <w:szCs w:val="24"/>
      <w:u w:val="single"/>
      <w:lang w:eastAsia="nl-NL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="Calibri Light" w:eastAsia="Times New Roman" w:hAnsi="Calibri Light"/>
      <w:color w:val="2E74B5"/>
      <w:szCs w:val="24"/>
      <w:lang w:eastAsia="nl-NL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="Calibri Light" w:eastAsia="Times New Roman" w:hAnsi="Calibri Light"/>
      <w:color w:val="1F4D78"/>
      <w:szCs w:val="24"/>
      <w:lang w:eastAsia="nl-NL"/>
    </w:rPr>
  </w:style>
  <w:style w:type="paragraph" w:styleId="Kop7">
    <w:name w:val="heading 7"/>
    <w:basedOn w:val="Standaard"/>
    <w:next w:val="Standaard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="Calibri Light" w:eastAsia="Times New Roman" w:hAnsi="Calibri Light"/>
      <w:i/>
      <w:iCs/>
      <w:color w:val="1F4D78"/>
      <w:szCs w:val="24"/>
      <w:lang w:eastAsia="nl-NL"/>
    </w:rPr>
  </w:style>
  <w:style w:type="paragraph" w:styleId="Kop8">
    <w:name w:val="heading 8"/>
    <w:basedOn w:val="Standaard"/>
    <w:next w:val="Standaard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="Calibri Light" w:eastAsia="Times New Roman" w:hAnsi="Calibri Light"/>
      <w:color w:val="272727"/>
      <w:sz w:val="21"/>
      <w:szCs w:val="21"/>
      <w:lang w:eastAsia="nl-NL"/>
    </w:rPr>
  </w:style>
  <w:style w:type="paragraph" w:styleId="Kop9">
    <w:name w:val="heading 9"/>
    <w:basedOn w:val="Standaard"/>
    <w:next w:val="Standaard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WWOutlineListStyle">
    <w:name w:val="WW_OutlineListStyle"/>
    <w:basedOn w:val="Geenlijst"/>
    <w:pPr>
      <w:numPr>
        <w:numId w:val="1"/>
      </w:numPr>
    </w:pPr>
  </w:style>
  <w:style w:type="character" w:customStyle="1" w:styleId="Kop1Char">
    <w:name w:val="Kop 1 Char"/>
    <w:basedOn w:val="Standaardalinea-lettertype"/>
    <w:rPr>
      <w:rFonts w:ascii="Verdana" w:eastAsia="Times New Roman" w:hAnsi="Verdana" w:cs="Times New Roman"/>
      <w:sz w:val="32"/>
      <w:szCs w:val="32"/>
      <w:u w:val="single"/>
      <w:lang w:eastAsia="nl-NL"/>
    </w:rPr>
  </w:style>
  <w:style w:type="character" w:customStyle="1" w:styleId="Kop2Char">
    <w:name w:val="Kop 2 Char"/>
    <w:basedOn w:val="Standaardalinea-lettertype"/>
    <w:rPr>
      <w:rFonts w:ascii="Verdana" w:eastAsia="Times New Roman" w:hAnsi="Verdana" w:cs="Times New Roman"/>
      <w:b/>
      <w:sz w:val="28"/>
      <w:szCs w:val="26"/>
      <w:u w:val="single"/>
      <w:lang w:eastAsia="nl-NL"/>
    </w:rPr>
  </w:style>
  <w:style w:type="character" w:customStyle="1" w:styleId="Kop3Char">
    <w:name w:val="Kop 3 Char"/>
    <w:basedOn w:val="Standaardalinea-lettertype"/>
    <w:rPr>
      <w:rFonts w:ascii="Verdana" w:eastAsia="Times New Roman" w:hAnsi="Verdana" w:cs="Times New Roman"/>
      <w:b/>
      <w:i/>
      <w:color w:val="3B3838"/>
      <w:sz w:val="24"/>
      <w:szCs w:val="24"/>
    </w:rPr>
  </w:style>
  <w:style w:type="character" w:customStyle="1" w:styleId="Kop4Char">
    <w:name w:val="Kop 4 Char"/>
    <w:basedOn w:val="Standaardalinea-lettertype"/>
    <w:rPr>
      <w:rFonts w:ascii="Verdana" w:eastAsia="Times New Roman" w:hAnsi="Verdana" w:cs="Times New Roman"/>
      <w:i/>
      <w:iCs/>
      <w:color w:val="000000"/>
      <w:sz w:val="26"/>
      <w:szCs w:val="24"/>
      <w:u w:val="single"/>
      <w:lang w:eastAsia="nl-NL"/>
    </w:rPr>
  </w:style>
  <w:style w:type="character" w:customStyle="1" w:styleId="Kop5Char">
    <w:name w:val="Kop 5 Char"/>
    <w:basedOn w:val="Standaardalinea-lettertype"/>
    <w:rPr>
      <w:rFonts w:ascii="Calibri Light" w:eastAsia="Times New Roman" w:hAnsi="Calibri Light" w:cs="Times New Roman"/>
      <w:color w:val="2E74B5"/>
      <w:szCs w:val="24"/>
      <w:lang w:eastAsia="nl-NL"/>
    </w:rPr>
  </w:style>
  <w:style w:type="character" w:customStyle="1" w:styleId="Kop6Char">
    <w:name w:val="Kop 6 Char"/>
    <w:basedOn w:val="Standaardalinea-lettertype"/>
    <w:rPr>
      <w:rFonts w:ascii="Calibri Light" w:eastAsia="Times New Roman" w:hAnsi="Calibri Light" w:cs="Times New Roman"/>
      <w:color w:val="1F4D78"/>
      <w:szCs w:val="24"/>
      <w:lang w:eastAsia="nl-NL"/>
    </w:rPr>
  </w:style>
  <w:style w:type="character" w:customStyle="1" w:styleId="Kop7Char">
    <w:name w:val="Kop 7 Char"/>
    <w:basedOn w:val="Standaardalinea-lettertype"/>
    <w:rPr>
      <w:rFonts w:ascii="Calibri Light" w:eastAsia="Times New Roman" w:hAnsi="Calibri Light" w:cs="Times New Roman"/>
      <w:i/>
      <w:iCs/>
      <w:color w:val="1F4D78"/>
      <w:szCs w:val="24"/>
      <w:lang w:eastAsia="nl-NL"/>
    </w:rPr>
  </w:style>
  <w:style w:type="character" w:customStyle="1" w:styleId="Kop8Char">
    <w:name w:val="Kop 8 Char"/>
    <w:basedOn w:val="Standaardalinea-lettertype"/>
    <w:rPr>
      <w:rFonts w:ascii="Calibri Light" w:eastAsia="Times New Roman" w:hAnsi="Calibri Light" w:cs="Times New Roman"/>
      <w:color w:val="272727"/>
      <w:sz w:val="21"/>
      <w:szCs w:val="21"/>
      <w:lang w:eastAsia="nl-NL"/>
    </w:rPr>
  </w:style>
  <w:style w:type="character" w:customStyle="1" w:styleId="Kop9Char">
    <w:name w:val="Kop 9 Char"/>
    <w:basedOn w:val="Standaardalinea-lettertype"/>
    <w:rPr>
      <w:rFonts w:ascii="Calibri Light" w:eastAsia="Times New Roman" w:hAnsi="Calibri Light" w:cs="Times New Roman"/>
      <w:i/>
      <w:iCs/>
      <w:color w:val="272727"/>
      <w:sz w:val="21"/>
      <w:szCs w:val="21"/>
      <w:lang w:eastAsia="nl-NL"/>
    </w:rPr>
  </w:style>
  <w:style w:type="paragraph" w:styleId="Lijstalinea">
    <w:name w:val="List Paragraph"/>
    <w:basedOn w:val="Standaard"/>
    <w:pPr>
      <w:spacing w:after="200" w:line="276" w:lineRule="auto"/>
      <w:ind w:left="720"/>
    </w:pPr>
    <w:rPr>
      <w:lang w:val="nl-NL"/>
    </w:rPr>
  </w:style>
  <w:style w:type="character" w:customStyle="1" w:styleId="LijstalineaChar">
    <w:name w:val="Lijstalinea Char"/>
    <w:basedOn w:val="Standaardalinea-lettertype"/>
    <w:rPr>
      <w:rFonts w:ascii="Verdana" w:hAnsi="Verdana"/>
      <w:lang w:val="nl-NL"/>
    </w:rPr>
  </w:style>
  <w:style w:type="character" w:styleId="Nadruk">
    <w:name w:val="Emphasis"/>
    <w:basedOn w:val="Standaardalinea-lettertype"/>
    <w:rPr>
      <w:rFonts w:ascii="Verdana" w:hAnsi="Verdana"/>
      <w:i/>
      <w:iCs/>
      <w:sz w:val="22"/>
    </w:rPr>
  </w:style>
  <w:style w:type="character" w:styleId="Hyperlink">
    <w:name w:val="Hyperlink"/>
    <w:basedOn w:val="Standaardalinea-lettertype"/>
    <w:rPr>
      <w:color w:val="0563C1"/>
      <w:u w:val="single"/>
    </w:rPr>
  </w:style>
  <w:style w:type="character" w:styleId="GevolgdeHyperlink">
    <w:name w:val="FollowedHyperlink"/>
    <w:basedOn w:val="Standaardalinea-lettertyp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9qIMAGhcYY" TargetMode="External"/><Relationship Id="rId18" Type="http://schemas.openxmlformats.org/officeDocument/2006/relationships/hyperlink" Target="https://www.youtube.com/watch?v=NXyelyx0wq0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3fNi0mslaN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9fa0MnSXyBE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ze6-uJLiXEQ" TargetMode="External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c8tM5TZb0C8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3r80UQ5UoN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xjfyamgfi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UCLL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dc:description/>
  <cp:lastModifiedBy>Filip Poncelet</cp:lastModifiedBy>
  <cp:revision>2</cp:revision>
  <dcterms:created xsi:type="dcterms:W3CDTF">2021-02-11T09:16:00Z</dcterms:created>
  <dcterms:modified xsi:type="dcterms:W3CDTF">2021-02-11T09:16:00Z</dcterms:modified>
</cp:coreProperties>
</file>